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C3" w:rsidRDefault="00676CC3" w:rsidP="005B2513">
      <w:pPr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Муниципальное бюджетное образовательное учреждение № 18 «Мишутка»</w:t>
      </w: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Конспект занятия</w:t>
      </w: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«Занимательная математика»</w:t>
      </w: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с детьми старшего дошкольного возраста </w:t>
      </w: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(от 5 до 6 лет)</w:t>
      </w: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Разработа</w:t>
      </w:r>
      <w:r w:rsidRPr="006C40BF">
        <w:rPr>
          <w:bCs/>
          <w:color w:val="000000"/>
          <w:sz w:val="28"/>
          <w:szCs w:val="28"/>
        </w:rPr>
        <w:t xml:space="preserve">ла: </w:t>
      </w:r>
    </w:p>
    <w:p w:rsidR="00676CC3" w:rsidRPr="006C40BF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Масленцева Ирина Андреевна,</w:t>
      </w:r>
    </w:p>
    <w:p w:rsidR="00676CC3" w:rsidRPr="006C40BF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</w:t>
      </w:r>
      <w:r w:rsidRPr="006C40BF">
        <w:rPr>
          <w:bCs/>
          <w:color w:val="000000"/>
          <w:sz w:val="28"/>
          <w:szCs w:val="28"/>
        </w:rPr>
        <w:t>оспитатель</w:t>
      </w:r>
      <w:r>
        <w:rPr>
          <w:bCs/>
          <w:color w:val="000000"/>
          <w:sz w:val="28"/>
          <w:szCs w:val="28"/>
        </w:rPr>
        <w:t xml:space="preserve"> </w:t>
      </w: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</w:t>
      </w:r>
      <w:r w:rsidRPr="006C40BF">
        <w:rPr>
          <w:bCs/>
          <w:color w:val="000000"/>
          <w:sz w:val="28"/>
          <w:szCs w:val="28"/>
        </w:rPr>
        <w:t>униципального бюджетного дошкольного</w:t>
      </w:r>
    </w:p>
    <w:p w:rsidR="00676CC3" w:rsidRPr="006C40BF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6C40BF">
        <w:rPr>
          <w:bCs/>
          <w:color w:val="000000"/>
          <w:sz w:val="28"/>
          <w:szCs w:val="28"/>
        </w:rPr>
        <w:t>образовательного учреждения</w:t>
      </w:r>
    </w:p>
    <w:p w:rsidR="00676CC3" w:rsidRPr="006C40BF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</w:t>
      </w:r>
      <w:r w:rsidRPr="006C40BF">
        <w:rPr>
          <w:bCs/>
          <w:color w:val="000000"/>
          <w:sz w:val="28"/>
          <w:szCs w:val="28"/>
        </w:rPr>
        <w:t>етский сад №18 «Мишутка»</w:t>
      </w: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Default="00676CC3" w:rsidP="005E39C8">
      <w:pPr>
        <w:pStyle w:val="NormalWeb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676CC3" w:rsidRPr="006C40BF" w:rsidRDefault="00676CC3" w:rsidP="005B2513">
      <w:pPr>
        <w:pStyle w:val="NormalWeb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</w:t>
      </w:r>
      <w:r w:rsidRPr="006C40BF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6C40BF">
        <w:rPr>
          <w:bCs/>
          <w:color w:val="000000"/>
          <w:sz w:val="28"/>
          <w:szCs w:val="28"/>
        </w:rPr>
        <w:t>Сургут</w:t>
      </w:r>
      <w:r>
        <w:rPr>
          <w:bCs/>
          <w:color w:val="000000"/>
          <w:sz w:val="28"/>
          <w:szCs w:val="28"/>
        </w:rPr>
        <w:t>, 2022</w:t>
      </w:r>
    </w:p>
    <w:p w:rsidR="00676CC3" w:rsidRDefault="00676CC3" w:rsidP="005B2513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</w:p>
    <w:p w:rsidR="00676CC3" w:rsidRDefault="00676CC3" w:rsidP="003337D7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5FE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 элементарных математических способностей </w:t>
      </w:r>
      <w:r w:rsidRPr="00335FEA">
        <w:rPr>
          <w:rFonts w:ascii="Times New Roman" w:hAnsi="Times New Roman" w:cs="Times New Roman"/>
          <w:sz w:val="28"/>
          <w:szCs w:val="28"/>
        </w:rPr>
        <w:t>детей</w:t>
      </w:r>
    </w:p>
    <w:p w:rsidR="00676CC3" w:rsidRDefault="00676CC3" w:rsidP="003337D7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старшего</w:t>
      </w:r>
      <w:r w:rsidRPr="00335FEA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676CC3" w:rsidRDefault="00676CC3" w:rsidP="003337D7">
      <w:pPr>
        <w:shd w:val="clear" w:color="auto" w:fill="FFFFFF"/>
        <w:spacing w:after="0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35FEA">
        <w:rPr>
          <w:rFonts w:ascii="Times New Roman" w:hAnsi="Times New Roman" w:cs="Times New Roman"/>
          <w:sz w:val="28"/>
          <w:szCs w:val="28"/>
        </w:rPr>
        <w:t xml:space="preserve">(от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35FEA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35FEA">
        <w:rPr>
          <w:rFonts w:ascii="Times New Roman" w:hAnsi="Times New Roman" w:cs="Times New Roman"/>
          <w:sz w:val="28"/>
          <w:szCs w:val="28"/>
        </w:rPr>
        <w:t xml:space="preserve"> лет).</w:t>
      </w:r>
    </w:p>
    <w:p w:rsidR="00676CC3" w:rsidRPr="00FE73C0" w:rsidRDefault="00676CC3" w:rsidP="00CF79E6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kern w:val="36"/>
          <w:sz w:val="28"/>
          <w:szCs w:val="28"/>
        </w:rPr>
        <w:t>Тема занятия</w:t>
      </w:r>
      <w:r w:rsidRPr="00AC7CDD">
        <w:rPr>
          <w:rFonts w:ascii="Times New Roman" w:hAnsi="Times New Roman" w:cs="Times New Roman"/>
          <w:b/>
          <w:kern w:val="36"/>
          <w:sz w:val="28"/>
          <w:szCs w:val="28"/>
        </w:rPr>
        <w:t>:</w:t>
      </w:r>
      <w:r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 w:rsidRPr="00FE73C0">
        <w:rPr>
          <w:rFonts w:ascii="Times New Roman" w:hAnsi="Times New Roman" w:cs="Times New Roman"/>
          <w:b/>
          <w:kern w:val="36"/>
          <w:sz w:val="28"/>
          <w:szCs w:val="28"/>
        </w:rPr>
        <w:t>«</w:t>
      </w:r>
      <w:r>
        <w:rPr>
          <w:rFonts w:ascii="Times New Roman" w:hAnsi="Times New Roman" w:cs="Times New Roman"/>
          <w:b/>
          <w:kern w:val="36"/>
          <w:sz w:val="28"/>
          <w:szCs w:val="28"/>
        </w:rPr>
        <w:t>Весёлая математика</w:t>
      </w:r>
      <w:r w:rsidRPr="00FE73C0">
        <w:rPr>
          <w:rFonts w:ascii="Times New Roman" w:hAnsi="Times New Roman" w:cs="Times New Roman"/>
          <w:b/>
          <w:kern w:val="36"/>
          <w:sz w:val="28"/>
          <w:szCs w:val="28"/>
        </w:rPr>
        <w:t>».</w:t>
      </w:r>
    </w:p>
    <w:p w:rsidR="00676CC3" w:rsidRPr="00FE73C0" w:rsidRDefault="00676CC3" w:rsidP="00CF79E6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335FEA">
        <w:rPr>
          <w:rFonts w:ascii="Times New Roman" w:hAnsi="Times New Roman" w:cs="Times New Roman"/>
          <w:b/>
          <w:bCs/>
          <w:sz w:val="28"/>
          <w:szCs w:val="28"/>
        </w:rPr>
        <w:t>Доминирующая образовательная область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познавательн</w:t>
      </w:r>
      <w:r w:rsidRPr="00335FEA">
        <w:rPr>
          <w:rFonts w:ascii="Times New Roman" w:hAnsi="Times New Roman" w:cs="Times New Roman"/>
          <w:bCs/>
          <w:sz w:val="28"/>
          <w:szCs w:val="28"/>
        </w:rPr>
        <w:t>ое развитие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35FE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76CC3" w:rsidRPr="003462FE" w:rsidRDefault="00676CC3" w:rsidP="00CF79E6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43FB">
        <w:rPr>
          <w:rFonts w:ascii="Times New Roman" w:hAnsi="Times New Roman" w:cs="Times New Roman"/>
          <w:b/>
          <w:bCs/>
          <w:kern w:val="36"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: познавательное развитие, </w:t>
      </w:r>
      <w:r w:rsidRPr="003462FE">
        <w:rPr>
          <w:rFonts w:ascii="Times New Roman" w:hAnsi="Times New Roman" w:cs="Times New Roman"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>, социально –</w:t>
      </w:r>
      <w:r w:rsidRPr="003462FE">
        <w:rPr>
          <w:rFonts w:ascii="Times New Roman" w:hAnsi="Times New Roman" w:cs="Times New Roman"/>
          <w:sz w:val="28"/>
          <w:szCs w:val="28"/>
        </w:rPr>
        <w:t xml:space="preserve"> коммуникативное развитие, физическое развитие, </w:t>
      </w:r>
      <w:r>
        <w:rPr>
          <w:rFonts w:ascii="Times New Roman" w:hAnsi="Times New Roman" w:cs="Times New Roman"/>
          <w:sz w:val="28"/>
          <w:szCs w:val="28"/>
        </w:rPr>
        <w:t>художественно-эстетическое.</w:t>
      </w:r>
    </w:p>
    <w:p w:rsidR="00676CC3" w:rsidRPr="00B124EC" w:rsidRDefault="00676CC3" w:rsidP="00B124EC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124EC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B124EC">
        <w:rPr>
          <w:rFonts w:ascii="Times New Roman" w:hAnsi="Times New Roman" w:cs="Times New Roman"/>
          <w:sz w:val="28"/>
          <w:szCs w:val="28"/>
        </w:rPr>
        <w:t xml:space="preserve">: учить составлять </w:t>
      </w:r>
      <w:r>
        <w:rPr>
          <w:rFonts w:ascii="Times New Roman" w:hAnsi="Times New Roman" w:cs="Times New Roman"/>
          <w:sz w:val="28"/>
          <w:szCs w:val="28"/>
        </w:rPr>
        <w:t>число 8 из двух меньших чисел и раскладывать его на два меньших числа</w:t>
      </w:r>
    </w:p>
    <w:p w:rsidR="00676CC3" w:rsidRPr="00B124EC" w:rsidRDefault="00676CC3" w:rsidP="00CF79E6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124EC">
        <w:rPr>
          <w:rFonts w:ascii="Times New Roman" w:hAnsi="Times New Roman" w:cs="Times New Roman"/>
          <w:b/>
          <w:sz w:val="28"/>
          <w:szCs w:val="28"/>
        </w:rPr>
        <w:t>Задачи занятия</w:t>
      </w:r>
      <w:r w:rsidRPr="00B124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6CC3" w:rsidRPr="0071577C" w:rsidRDefault="00676CC3" w:rsidP="0071577C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–Закреплять навыки счета в прямом и обратном порядке в пределах 15.</w:t>
      </w:r>
    </w:p>
    <w:p w:rsidR="00676CC3" w:rsidRPr="0071577C" w:rsidRDefault="00676CC3" w:rsidP="0071577C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7157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умение ориентироваться на листе бумаги в клетку</w:t>
      </w:r>
    </w:p>
    <w:p w:rsidR="00676CC3" w:rsidRPr="00B124EC" w:rsidRDefault="00676CC3" w:rsidP="00CF79E6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124EC">
        <w:rPr>
          <w:rFonts w:ascii="Times New Roman" w:hAnsi="Times New Roman" w:cs="Times New Roman"/>
          <w:sz w:val="28"/>
          <w:szCs w:val="28"/>
        </w:rPr>
        <w:t>– Развивать внимание, память, воображение.</w:t>
      </w:r>
    </w:p>
    <w:p w:rsidR="00676CC3" w:rsidRPr="00B124EC" w:rsidRDefault="00676CC3" w:rsidP="000A5892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4EC">
        <w:rPr>
          <w:rFonts w:ascii="Times New Roman" w:hAnsi="Times New Roman" w:cs="Times New Roman"/>
          <w:sz w:val="28"/>
          <w:szCs w:val="28"/>
        </w:rPr>
        <w:t>– Воспитывать интерес к математике, дружеские взаимоотношения с детьми.</w:t>
      </w:r>
    </w:p>
    <w:p w:rsidR="00676CC3" w:rsidRPr="00B124EC" w:rsidRDefault="00676CC3" w:rsidP="00CF79E6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4EC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676CC3" w:rsidRPr="00B124EC" w:rsidRDefault="00676CC3" w:rsidP="00CF79E6">
      <w:pPr>
        <w:numPr>
          <w:ilvl w:val="0"/>
          <w:numId w:val="2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4EC">
        <w:rPr>
          <w:rFonts w:ascii="Times New Roman" w:hAnsi="Times New Roman" w:cs="Times New Roman"/>
          <w:sz w:val="28"/>
          <w:szCs w:val="28"/>
        </w:rPr>
        <w:t>Продолжать развивать речь как средство общения.</w:t>
      </w:r>
    </w:p>
    <w:p w:rsidR="00676CC3" w:rsidRPr="00B124EC" w:rsidRDefault="00676CC3" w:rsidP="00CF79E6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4EC">
        <w:rPr>
          <w:rFonts w:ascii="Times New Roman" w:hAnsi="Times New Roman" w:cs="Times New Roman"/>
          <w:b/>
          <w:sz w:val="28"/>
          <w:szCs w:val="28"/>
        </w:rPr>
        <w:t xml:space="preserve">«Социально – коммуникативное развитие» </w:t>
      </w:r>
    </w:p>
    <w:p w:rsidR="00676CC3" w:rsidRPr="00510995" w:rsidRDefault="00676CC3" w:rsidP="00CF79E6">
      <w:pPr>
        <w:numPr>
          <w:ilvl w:val="0"/>
          <w:numId w:val="1"/>
        </w:numPr>
        <w:tabs>
          <w:tab w:val="left" w:pos="57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4EC">
        <w:rPr>
          <w:rFonts w:ascii="Times New Roman" w:hAnsi="Times New Roman" w:cs="Times New Roman"/>
          <w:sz w:val="28"/>
          <w:szCs w:val="28"/>
        </w:rPr>
        <w:t>Продолжать работу</w:t>
      </w:r>
      <w:r w:rsidRPr="00510995">
        <w:rPr>
          <w:rFonts w:ascii="Times New Roman" w:hAnsi="Times New Roman" w:cs="Times New Roman"/>
          <w:sz w:val="28"/>
          <w:szCs w:val="28"/>
        </w:rPr>
        <w:t xml:space="preserve"> по формированию правил доброжелательных взаимоотношений между детьми.</w:t>
      </w:r>
    </w:p>
    <w:p w:rsidR="00676CC3" w:rsidRPr="00510995" w:rsidRDefault="00676CC3" w:rsidP="00CF79E6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0995">
        <w:rPr>
          <w:rFonts w:ascii="Times New Roman" w:hAnsi="Times New Roman" w:cs="Times New Roman"/>
          <w:b/>
          <w:sz w:val="28"/>
          <w:szCs w:val="28"/>
        </w:rPr>
        <w:t xml:space="preserve">«Физическое развитие» </w:t>
      </w:r>
    </w:p>
    <w:p w:rsidR="00676CC3" w:rsidRPr="00510995" w:rsidRDefault="00676CC3" w:rsidP="00CF79E6">
      <w:pPr>
        <w:numPr>
          <w:ilvl w:val="0"/>
          <w:numId w:val="2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0995">
        <w:rPr>
          <w:rFonts w:ascii="Times New Roman" w:hAnsi="Times New Roman" w:cs="Times New Roman"/>
          <w:sz w:val="28"/>
          <w:szCs w:val="28"/>
        </w:rPr>
        <w:t>Развивать и совершенствовать двигательные умения и навыки.</w:t>
      </w:r>
      <w:r w:rsidRPr="00510995">
        <w:t xml:space="preserve"> </w:t>
      </w:r>
    </w:p>
    <w:p w:rsidR="00676CC3" w:rsidRPr="00A5406E" w:rsidRDefault="00676CC3" w:rsidP="00CF79E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995">
        <w:rPr>
          <w:rFonts w:ascii="Times New Roman" w:hAnsi="Times New Roman" w:cs="Times New Roman"/>
          <w:b/>
          <w:bCs/>
          <w:sz w:val="28"/>
          <w:szCs w:val="28"/>
        </w:rPr>
        <w:t>«Художественно-эстетическое развитие»</w:t>
      </w:r>
    </w:p>
    <w:p w:rsidR="00676CC3" w:rsidRDefault="00676CC3" w:rsidP="00CF79E6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развивать эстетическое восприятие.</w:t>
      </w:r>
    </w:p>
    <w:p w:rsidR="00676CC3" w:rsidRPr="00D80641" w:rsidRDefault="00676CC3" w:rsidP="00CF79E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41">
        <w:rPr>
          <w:rFonts w:ascii="Times New Roman" w:hAnsi="Times New Roman" w:cs="Times New Roman"/>
          <w:b/>
          <w:sz w:val="28"/>
          <w:szCs w:val="28"/>
        </w:rPr>
        <w:t xml:space="preserve">Используемые технологии: </w:t>
      </w:r>
      <w:r w:rsidRPr="00D80641">
        <w:rPr>
          <w:rFonts w:ascii="Times New Roman" w:hAnsi="Times New Roman" w:cs="Times New Roman"/>
          <w:sz w:val="28"/>
          <w:szCs w:val="28"/>
        </w:rPr>
        <w:t xml:space="preserve">технология развивающего обучения, технология игрового </w:t>
      </w:r>
      <w:r>
        <w:rPr>
          <w:rFonts w:ascii="Times New Roman" w:hAnsi="Times New Roman" w:cs="Times New Roman"/>
          <w:sz w:val="28"/>
          <w:szCs w:val="28"/>
        </w:rPr>
        <w:t>обучения, технология личностно –</w:t>
      </w:r>
      <w:r w:rsidRPr="00D80641">
        <w:rPr>
          <w:rFonts w:ascii="Times New Roman" w:hAnsi="Times New Roman" w:cs="Times New Roman"/>
          <w:sz w:val="28"/>
          <w:szCs w:val="28"/>
        </w:rPr>
        <w:t xml:space="preserve"> ориентированного подхода, ИКТ – технология.</w:t>
      </w:r>
    </w:p>
    <w:p w:rsidR="00676CC3" w:rsidRPr="00CD6039" w:rsidRDefault="00676CC3" w:rsidP="00CF79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6039">
        <w:rPr>
          <w:rFonts w:ascii="Times New Roman" w:hAnsi="Times New Roman" w:cs="Times New Roman"/>
          <w:b/>
          <w:sz w:val="28"/>
          <w:szCs w:val="28"/>
        </w:rPr>
        <w:t xml:space="preserve">Предполагаемые результаты </w:t>
      </w:r>
      <w:r>
        <w:rPr>
          <w:rFonts w:ascii="Times New Roman" w:hAnsi="Times New Roman" w:cs="Times New Roman"/>
          <w:b/>
          <w:sz w:val="28"/>
          <w:szCs w:val="28"/>
        </w:rPr>
        <w:t>(на ребёнка):</w:t>
      </w:r>
      <w:r w:rsidRPr="00CD6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CC3" w:rsidRDefault="00676CC3" w:rsidP="00CF79E6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Умеют</w:t>
      </w:r>
      <w:r w:rsidRPr="0071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 составлять  число 8</w:t>
      </w:r>
      <w:r w:rsidRPr="0071577C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двух меньших чисел</w:t>
      </w:r>
      <w:r w:rsidRPr="007157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1577C">
        <w:rPr>
          <w:rFonts w:ascii="Times New Roman" w:hAnsi="Times New Roman" w:cs="Times New Roman"/>
          <w:sz w:val="28"/>
          <w:szCs w:val="28"/>
        </w:rPr>
        <w:t xml:space="preserve"> выделять его части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CC3" w:rsidRPr="00FA26FD" w:rsidRDefault="00676CC3" w:rsidP="00FA26FD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Умеют</w:t>
      </w:r>
      <w:r w:rsidRPr="00C50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ориентироваться на листе бумаги в клетку</w:t>
      </w:r>
      <w:r w:rsidRPr="00FA26FD">
        <w:rPr>
          <w:rFonts w:ascii="Times New Roman" w:hAnsi="Times New Roman" w:cs="Times New Roman"/>
          <w:sz w:val="28"/>
          <w:szCs w:val="28"/>
        </w:rPr>
        <w:t>.</w:t>
      </w:r>
    </w:p>
    <w:p w:rsidR="00676CC3" w:rsidRDefault="00676CC3" w:rsidP="00FA26FD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Умеют</w:t>
      </w:r>
      <w:r w:rsidRPr="00FA26FD">
        <w:rPr>
          <w:rFonts w:ascii="Times New Roman" w:hAnsi="Times New Roman" w:cs="Times New Roman"/>
          <w:sz w:val="28"/>
          <w:szCs w:val="28"/>
        </w:rPr>
        <w:t xml:space="preserve"> определять пространственное направление относительно себя: вверху, внизу, слева, справа.</w:t>
      </w:r>
    </w:p>
    <w:p w:rsidR="00676CC3" w:rsidRPr="005644F3" w:rsidRDefault="00676CC3" w:rsidP="005644F3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44F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Виды деятельности: </w:t>
      </w:r>
      <w:r w:rsidRPr="005644F3">
        <w:rPr>
          <w:rFonts w:ascii="Times New Roman" w:hAnsi="Times New Roman" w:cs="Times New Roman"/>
          <w:bCs/>
          <w:iCs/>
          <w:sz w:val="28"/>
          <w:szCs w:val="28"/>
        </w:rPr>
        <w:t xml:space="preserve">игровая, коммуникативная,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познавательная, </w:t>
      </w:r>
      <w:r w:rsidRPr="005644F3">
        <w:rPr>
          <w:rFonts w:ascii="Times New Roman" w:hAnsi="Times New Roman" w:cs="Times New Roman"/>
          <w:bCs/>
          <w:iCs/>
          <w:sz w:val="28"/>
          <w:szCs w:val="28"/>
        </w:rPr>
        <w:t>двигательная.</w:t>
      </w:r>
    </w:p>
    <w:p w:rsidR="00676CC3" w:rsidRPr="00CD6039" w:rsidRDefault="00676CC3" w:rsidP="003462FE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CD603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Формы организации совместной деятельности:</w:t>
      </w:r>
      <w:r w:rsidRPr="00CD6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подгрупповая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676CC3" w:rsidRPr="00341591" w:rsidRDefault="00676CC3" w:rsidP="0034159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603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CD6039">
        <w:rPr>
          <w:rFonts w:ascii="Times New Roman" w:hAnsi="Times New Roman" w:cs="Times New Roman"/>
          <w:sz w:val="28"/>
          <w:szCs w:val="28"/>
        </w:rPr>
        <w:t xml:space="preserve"> </w:t>
      </w:r>
      <w:r w:rsidRPr="005955EC">
        <w:rPr>
          <w:rFonts w:ascii="Times New Roman" w:hAnsi="Times New Roman" w:cs="Times New Roman"/>
          <w:sz w:val="28"/>
          <w:szCs w:val="28"/>
        </w:rPr>
        <w:t xml:space="preserve">повторение </w:t>
      </w:r>
      <w:r>
        <w:rPr>
          <w:rFonts w:ascii="Times New Roman" w:hAnsi="Times New Roman" w:cs="Times New Roman"/>
          <w:sz w:val="28"/>
          <w:szCs w:val="28"/>
        </w:rPr>
        <w:t>счета до 15</w:t>
      </w:r>
      <w:r w:rsidRPr="005955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ориентирование на листе бумаги в клетку . Игры «Геометрическое лото», «Чудесный мешочек», «Найди свой домик», «Наоборот», «Живые цифры», </w:t>
      </w:r>
      <w:r w:rsidRPr="005955EC">
        <w:rPr>
          <w:rFonts w:ascii="Times New Roman" w:hAnsi="Times New Roman" w:cs="Times New Roman"/>
          <w:sz w:val="28"/>
          <w:szCs w:val="28"/>
        </w:rPr>
        <w:t>«Цвет и форма»</w:t>
      </w:r>
      <w:r>
        <w:rPr>
          <w:rFonts w:ascii="Times New Roman" w:hAnsi="Times New Roman" w:cs="Times New Roman"/>
          <w:sz w:val="28"/>
          <w:szCs w:val="28"/>
        </w:rPr>
        <w:t>, «Кто где», «Подбери по форме», д</w:t>
      </w:r>
      <w:r w:rsidRPr="00341591">
        <w:rPr>
          <w:rFonts w:ascii="Times New Roman" w:hAnsi="Times New Roman" w:cs="Times New Roman"/>
          <w:sz w:val="28"/>
          <w:szCs w:val="28"/>
        </w:rPr>
        <w:t>идак</w:t>
      </w:r>
      <w:r>
        <w:rPr>
          <w:rFonts w:ascii="Times New Roman" w:hAnsi="Times New Roman" w:cs="Times New Roman"/>
          <w:sz w:val="28"/>
          <w:szCs w:val="28"/>
        </w:rPr>
        <w:t>тическая игра</w:t>
      </w:r>
      <w:r w:rsidRPr="00341591">
        <w:rPr>
          <w:rFonts w:ascii="Times New Roman" w:hAnsi="Times New Roman" w:cs="Times New Roman"/>
          <w:sz w:val="28"/>
          <w:szCs w:val="28"/>
        </w:rPr>
        <w:t xml:space="preserve"> «Дары Фрёбеля»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CC3" w:rsidRDefault="00676CC3" w:rsidP="00335FEA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Индивидуальная работа: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7097A">
        <w:rPr>
          <w:rFonts w:ascii="Times New Roman" w:hAnsi="Times New Roman" w:cs="Times New Roman"/>
          <w:sz w:val="28"/>
          <w:szCs w:val="28"/>
        </w:rPr>
        <w:t>пособствов</w:t>
      </w:r>
      <w:r>
        <w:rPr>
          <w:rFonts w:ascii="Times New Roman" w:hAnsi="Times New Roman" w:cs="Times New Roman"/>
          <w:sz w:val="28"/>
          <w:szCs w:val="28"/>
        </w:rPr>
        <w:t>ать познавательному развитию</w:t>
      </w:r>
      <w:r w:rsidRPr="0007097A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Тетяевой П., Эргашева М., Норбоева У</w:t>
      </w:r>
      <w:r w:rsidRPr="0007097A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Максимовой А., Михайловой Е., Адоменко М., Мавлоновой Х.</w:t>
      </w:r>
    </w:p>
    <w:p w:rsidR="00676CC3" w:rsidRPr="00A55918" w:rsidRDefault="00676CC3" w:rsidP="005E39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E39C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Методы и приёмы:</w:t>
      </w:r>
      <w:r w:rsidRPr="00A55918">
        <w:t xml:space="preserve"> </w:t>
      </w:r>
      <w:r w:rsidRPr="00A559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словесные, наглядные, практические, игровые; проблемные вопросы.</w:t>
      </w:r>
    </w:p>
    <w:p w:rsidR="00676CC3" w:rsidRPr="00510995" w:rsidRDefault="00676CC3" w:rsidP="005E39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1099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словесный</w:t>
      </w:r>
      <w:r w:rsidRPr="005109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игровая мотивация, беседа, </w:t>
      </w:r>
      <w:r w:rsidRPr="005109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напоминание, индивидуальные ответы детей, </w:t>
      </w:r>
      <w:r w:rsidRPr="005109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вопросы.</w:t>
      </w:r>
    </w:p>
    <w:p w:rsidR="00676CC3" w:rsidRPr="00454B1E" w:rsidRDefault="00676CC3" w:rsidP="005E39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1099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игровой:</w:t>
      </w:r>
      <w:r w:rsidRPr="005E39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55918">
        <w:rPr>
          <w:rFonts w:ascii="Times New Roman" w:hAnsi="Times New Roman" w:cs="Times New Roman"/>
          <w:sz w:val="28"/>
          <w:szCs w:val="28"/>
        </w:rPr>
        <w:t>идактическая игра «</w:t>
      </w:r>
      <w:r>
        <w:rPr>
          <w:rFonts w:ascii="Times New Roman" w:hAnsi="Times New Roman" w:cs="Times New Roman"/>
          <w:sz w:val="28"/>
          <w:szCs w:val="28"/>
        </w:rPr>
        <w:t>Домик</w:t>
      </w:r>
      <w:r w:rsidRPr="00A55918">
        <w:rPr>
          <w:rFonts w:ascii="Times New Roman" w:hAnsi="Times New Roman" w:cs="Times New Roman"/>
          <w:sz w:val="28"/>
          <w:szCs w:val="28"/>
        </w:rPr>
        <w:t>».</w:t>
      </w:r>
    </w:p>
    <w:p w:rsidR="00676CC3" w:rsidRPr="00C773CF" w:rsidRDefault="00676CC3" w:rsidP="000A5892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3"/>
          <w:sz w:val="28"/>
          <w:szCs w:val="28"/>
        </w:rPr>
      </w:pPr>
      <w:r w:rsidRPr="00C773CF">
        <w:rPr>
          <w:b/>
          <w:color w:val="000000"/>
          <w:sz w:val="28"/>
          <w:szCs w:val="28"/>
        </w:rPr>
        <w:t>Дидактический наглядный материал</w:t>
      </w:r>
      <w:r w:rsidRPr="00C773CF">
        <w:rPr>
          <w:color w:val="000000"/>
          <w:sz w:val="28"/>
          <w:szCs w:val="28"/>
        </w:rPr>
        <w:t xml:space="preserve">: </w:t>
      </w:r>
      <w:r w:rsidRPr="00C773CF">
        <w:rPr>
          <w:rStyle w:val="c8"/>
          <w:iCs/>
          <w:sz w:val="28"/>
          <w:szCs w:val="28"/>
        </w:rPr>
        <w:t>демонстрационный материал. ИКТ</w:t>
      </w:r>
      <w:r w:rsidRPr="00C773CF">
        <w:rPr>
          <w:sz w:val="28"/>
          <w:szCs w:val="28"/>
        </w:rPr>
        <w:t xml:space="preserve">, </w:t>
      </w:r>
      <w:r>
        <w:rPr>
          <w:sz w:val="28"/>
          <w:szCs w:val="28"/>
        </w:rPr>
        <w:t>листы в клетку с точками</w:t>
      </w:r>
      <w:r w:rsidRPr="00C773CF">
        <w:rPr>
          <w:sz w:val="28"/>
          <w:szCs w:val="28"/>
        </w:rPr>
        <w:t xml:space="preserve">, </w:t>
      </w:r>
      <w:r>
        <w:rPr>
          <w:sz w:val="28"/>
          <w:szCs w:val="28"/>
        </w:rPr>
        <w:t>9 счетных палочек,</w:t>
      </w:r>
      <w:r w:rsidRPr="00C773CF">
        <w:rPr>
          <w:sz w:val="28"/>
          <w:szCs w:val="28"/>
        </w:rPr>
        <w:t xml:space="preserve"> </w:t>
      </w:r>
      <w:r>
        <w:rPr>
          <w:sz w:val="28"/>
          <w:szCs w:val="28"/>
        </w:rPr>
        <w:t>мяч.</w:t>
      </w:r>
    </w:p>
    <w:p w:rsidR="00676CC3" w:rsidRPr="007E6997" w:rsidRDefault="00676CC3" w:rsidP="000A5892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sz w:val="28"/>
          <w:szCs w:val="28"/>
        </w:rPr>
      </w:pPr>
      <w:r w:rsidRPr="00C773CF">
        <w:rPr>
          <w:rStyle w:val="c8"/>
          <w:b/>
          <w:iCs/>
          <w:sz w:val="28"/>
          <w:szCs w:val="28"/>
        </w:rPr>
        <w:t>Раздаточный материал.</w:t>
      </w:r>
      <w:r w:rsidRPr="00C773CF">
        <w:rPr>
          <w:rStyle w:val="c3"/>
          <w:sz w:val="28"/>
          <w:szCs w:val="28"/>
        </w:rPr>
        <w:t xml:space="preserve"> </w:t>
      </w:r>
      <w:r>
        <w:rPr>
          <w:sz w:val="28"/>
          <w:szCs w:val="28"/>
        </w:rPr>
        <w:t>листы в клетку с точками</w:t>
      </w:r>
      <w:r w:rsidRPr="00C773CF">
        <w:rPr>
          <w:sz w:val="28"/>
          <w:szCs w:val="28"/>
        </w:rPr>
        <w:t xml:space="preserve">, </w:t>
      </w:r>
      <w:r>
        <w:rPr>
          <w:sz w:val="28"/>
          <w:szCs w:val="28"/>
        </w:rPr>
        <w:t>9 счетных палочек</w:t>
      </w:r>
    </w:p>
    <w:p w:rsidR="00676CC3" w:rsidRPr="003462FE" w:rsidRDefault="00676CC3" w:rsidP="002A5F65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E6997">
        <w:rPr>
          <w:rFonts w:ascii="Times New Roman" w:hAnsi="Times New Roman" w:cs="Times New Roman"/>
          <w:b/>
          <w:bCs/>
          <w:iCs/>
          <w:sz w:val="28"/>
          <w:szCs w:val="28"/>
        </w:rPr>
        <w:t>Материал к занятию:</w:t>
      </w:r>
      <w:r w:rsidRPr="007E6997">
        <w:rPr>
          <w:rFonts w:ascii="Times New Roman" w:hAnsi="Times New Roman" w:cs="Times New Roman"/>
          <w:bCs/>
          <w:iCs/>
          <w:sz w:val="28"/>
          <w:szCs w:val="28"/>
        </w:rPr>
        <w:t xml:space="preserve"> интерактивный комплекс, ноутбук, проектор, слайдовая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презентация.</w:t>
      </w:r>
    </w:p>
    <w:p w:rsidR="00676CC3" w:rsidRDefault="00676CC3" w:rsidP="00957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CC3" w:rsidRDefault="00676CC3" w:rsidP="00957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CC3" w:rsidRDefault="00676CC3" w:rsidP="005E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CC3" w:rsidRPr="005E39C8" w:rsidRDefault="00676CC3" w:rsidP="005E3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39C8">
        <w:rPr>
          <w:rFonts w:ascii="Times New Roman" w:hAnsi="Times New Roman" w:cs="Times New Roman"/>
          <w:b/>
          <w:sz w:val="28"/>
          <w:szCs w:val="28"/>
        </w:rPr>
        <w:t>Формы организации совместной деятельности</w:t>
      </w:r>
    </w:p>
    <w:tbl>
      <w:tblPr>
        <w:tblpPr w:leftFromText="180" w:rightFromText="180" w:vertAnchor="text" w:horzAnchor="margin" w:tblpY="2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4"/>
        <w:gridCol w:w="7682"/>
      </w:tblGrid>
      <w:tr w:rsidR="00676CC3" w:rsidRPr="00B700A1" w:rsidTr="005C32CA">
        <w:trPr>
          <w:trHeight w:val="279"/>
        </w:trPr>
        <w:tc>
          <w:tcPr>
            <w:tcW w:w="2774" w:type="dxa"/>
          </w:tcPr>
          <w:p w:rsidR="00676CC3" w:rsidRPr="00B700A1" w:rsidRDefault="00676CC3" w:rsidP="005E39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деятельность</w:t>
            </w:r>
          </w:p>
        </w:tc>
        <w:tc>
          <w:tcPr>
            <w:tcW w:w="7682" w:type="dxa"/>
          </w:tcPr>
          <w:p w:rsidR="00676CC3" w:rsidRPr="00B700A1" w:rsidRDefault="00676CC3" w:rsidP="005E39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организации совместной деятельности</w:t>
            </w:r>
          </w:p>
        </w:tc>
      </w:tr>
      <w:tr w:rsidR="00676CC3" w:rsidRPr="00B700A1" w:rsidTr="005C32CA">
        <w:trPr>
          <w:trHeight w:val="421"/>
        </w:trPr>
        <w:tc>
          <w:tcPr>
            <w:tcW w:w="2774" w:type="dxa"/>
          </w:tcPr>
          <w:p w:rsidR="00676CC3" w:rsidRPr="00B700A1" w:rsidRDefault="00676CC3" w:rsidP="005E3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</w:p>
        </w:tc>
        <w:tc>
          <w:tcPr>
            <w:tcW w:w="7682" w:type="dxa"/>
          </w:tcPr>
          <w:p w:rsidR="00676CC3" w:rsidRPr="00B700A1" w:rsidRDefault="00676CC3" w:rsidP="00D00F1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Физ. Минутка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Буратино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6CC3" w:rsidRPr="00B700A1" w:rsidTr="005C32CA">
        <w:trPr>
          <w:trHeight w:val="399"/>
        </w:trPr>
        <w:tc>
          <w:tcPr>
            <w:tcW w:w="2774" w:type="dxa"/>
          </w:tcPr>
          <w:p w:rsidR="00676CC3" w:rsidRPr="00B700A1" w:rsidRDefault="00676CC3" w:rsidP="005E3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7682" w:type="dxa"/>
          </w:tcPr>
          <w:p w:rsidR="00676CC3" w:rsidRPr="00B700A1" w:rsidRDefault="00676CC3" w:rsidP="009002E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Беседа, вопросы – ответы.</w:t>
            </w:r>
          </w:p>
        </w:tc>
      </w:tr>
      <w:tr w:rsidR="00676CC3" w:rsidRPr="00B700A1" w:rsidTr="005C32CA">
        <w:trPr>
          <w:trHeight w:val="279"/>
        </w:trPr>
        <w:tc>
          <w:tcPr>
            <w:tcW w:w="2774" w:type="dxa"/>
          </w:tcPr>
          <w:p w:rsidR="00676CC3" w:rsidRPr="00B700A1" w:rsidRDefault="00676CC3" w:rsidP="005E3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</w:p>
        </w:tc>
        <w:tc>
          <w:tcPr>
            <w:tcW w:w="7682" w:type="dxa"/>
          </w:tcPr>
          <w:p w:rsidR="00676CC3" w:rsidRPr="00B700A1" w:rsidRDefault="00676CC3" w:rsidP="007735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</w:t>
            </w:r>
            <w:r w:rsidRPr="00670231">
              <w:rPr>
                <w:rFonts w:ascii="Times New Roman" w:hAnsi="Times New Roman" w:cs="Times New Roman"/>
                <w:sz w:val="28"/>
                <w:szCs w:val="28"/>
              </w:rPr>
              <w:t>Не 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вай, быстро на вопросы отвечай!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«Домик»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E69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выполнение заданий.</w:t>
            </w:r>
          </w:p>
        </w:tc>
      </w:tr>
    </w:tbl>
    <w:p w:rsidR="00676CC3" w:rsidRDefault="00676CC3" w:rsidP="005E3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CC3" w:rsidRDefault="00676CC3" w:rsidP="005E3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CC3" w:rsidRDefault="00676CC3" w:rsidP="005E3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CC3" w:rsidRDefault="00676CC3" w:rsidP="005E3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CC3" w:rsidRDefault="00676CC3" w:rsidP="005E3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CC3" w:rsidRDefault="00676CC3" w:rsidP="005E39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CC3" w:rsidRDefault="00676CC3" w:rsidP="005E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9C8">
        <w:rPr>
          <w:rFonts w:ascii="Times New Roman" w:hAnsi="Times New Roman" w:cs="Times New Roman"/>
          <w:b/>
          <w:sz w:val="28"/>
          <w:szCs w:val="28"/>
        </w:rPr>
        <w:t>Логика образовательной деятельности</w:t>
      </w:r>
    </w:p>
    <w:p w:rsidR="00676CC3" w:rsidRPr="005E39C8" w:rsidRDefault="00676CC3" w:rsidP="005E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1"/>
        <w:gridCol w:w="3497"/>
        <w:gridCol w:w="2586"/>
        <w:gridCol w:w="2946"/>
      </w:tblGrid>
      <w:tr w:rsidR="00676CC3" w:rsidRPr="00B700A1" w:rsidTr="00450B5E">
        <w:trPr>
          <w:trHeight w:val="146"/>
        </w:trPr>
        <w:tc>
          <w:tcPr>
            <w:tcW w:w="501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97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586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воспитанников</w:t>
            </w:r>
          </w:p>
        </w:tc>
        <w:tc>
          <w:tcPr>
            <w:tcW w:w="2946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676CC3" w:rsidRPr="00B700A1" w:rsidTr="00450B5E">
        <w:trPr>
          <w:trHeight w:val="146"/>
        </w:trPr>
        <w:tc>
          <w:tcPr>
            <w:tcW w:w="501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97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Организационный момент. Динамическая пауза</w:t>
            </w:r>
          </w:p>
          <w:p w:rsidR="00676CC3" w:rsidRPr="00B700A1" w:rsidRDefault="00676CC3" w:rsidP="00B70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Доброе утро, ребята! Возьмите за руки друг друга. У кого сегодня хорошее настроение? Поделимся со всеми! 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(Воспитатель проговаривает слова приветствия).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Солнце, солнце золотое.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(Идут по кругу, держась за руки)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Освещает всё вокруг!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(Машут поднятыми вверх руками)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Мы берём в ладошки свет,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(Ладони складывают лодочкой)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Улыбаемся в ответ!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(Улыбаемся друг другу).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Подарите мне свои улыбки и друг другу. Молодцы, ребята. </w:t>
            </w:r>
          </w:p>
        </w:tc>
        <w:tc>
          <w:tcPr>
            <w:tcW w:w="2586" w:type="dxa"/>
          </w:tcPr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Дети здороваются.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Дети идут по кругу и проговаривают слова приветствия, выполняют движения.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46" w:type="dxa"/>
          </w:tcPr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Сформ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ированы умения проговаривать сло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ва приветствия.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Сформированы доброжелательные взаимоотношения между детьми. У воспитанников снято эмоциональное напряжение.</w:t>
            </w:r>
          </w:p>
        </w:tc>
      </w:tr>
      <w:tr w:rsidR="00676CC3" w:rsidRPr="00B700A1" w:rsidTr="00450B5E">
        <w:trPr>
          <w:trHeight w:val="146"/>
        </w:trPr>
        <w:tc>
          <w:tcPr>
            <w:tcW w:w="501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7" w:type="dxa"/>
          </w:tcPr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Игровая мотивация.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Давайте вместе произнесём слова «Раз, два, три, четыре, пять мы сейчас пойдем гулять», покружились, и в стране математической мы очутились.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Присаживайтесь.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3" w:rsidRPr="00670231" w:rsidRDefault="00676CC3" w:rsidP="00670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31">
              <w:rPr>
                <w:rFonts w:ascii="Times New Roman" w:hAnsi="Times New Roman" w:cs="Times New Roman"/>
                <w:sz w:val="28"/>
                <w:szCs w:val="28"/>
              </w:rPr>
              <w:t>Ребята, мне пришло письмо. Хотите узнать, что в ней и кто его написал? читаю</w:t>
            </w:r>
          </w:p>
          <w:p w:rsidR="00676CC3" w:rsidRPr="00670231" w:rsidRDefault="00676CC3" w:rsidP="00670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231">
              <w:rPr>
                <w:rFonts w:ascii="Times New Roman" w:hAnsi="Times New Roman" w:cs="Times New Roman"/>
                <w:sz w:val="28"/>
                <w:szCs w:val="28"/>
              </w:rPr>
              <w:t>- Здравствуйте, дорогие ребята!</w:t>
            </w:r>
          </w:p>
          <w:p w:rsidR="00676CC3" w:rsidRPr="00B700A1" w:rsidRDefault="00676CC3" w:rsidP="00670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0231">
              <w:rPr>
                <w:rFonts w:ascii="Times New Roman" w:hAnsi="Times New Roman" w:cs="Times New Roman"/>
                <w:sz w:val="28"/>
                <w:szCs w:val="28"/>
              </w:rPr>
              <w:t>Пишет Вам Буратино. Лиса Алиса и Кот Базилио заперли меня в чулане, потому что я не хотел учиться и не слушался Мальвину. Они сказали, что не выпустят меня пока я не решу их задания и не найду Золотой Ключик. А так как я плохо учился, то сам решить задания не могу. Прошу Вас, дорогие друзья, помогите мне, пожалуйста! Ваш Буратино.</w:t>
            </w:r>
            <w:r w:rsidRPr="006702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(На слайде появляется картинка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Буратино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, воспитатель обращает внимание детей на интерактивный комплекс).</w:t>
            </w:r>
          </w:p>
          <w:p w:rsidR="00676CC3" w:rsidRPr="00B700A1" w:rsidRDefault="00676CC3" w:rsidP="00B700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670231">
              <w:rPr>
                <w:rFonts w:ascii="Times New Roman" w:hAnsi="Times New Roman" w:cs="Times New Roman"/>
                <w:sz w:val="28"/>
                <w:szCs w:val="28"/>
              </w:rPr>
              <w:t>Ну , что. Ребята! Поможем Буратино?</w:t>
            </w:r>
          </w:p>
        </w:tc>
        <w:tc>
          <w:tcPr>
            <w:tcW w:w="2586" w:type="dxa"/>
          </w:tcPr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Дети, стоят в круге и проговаривают слова вместе с воспитателем. 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(Дети идут по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группе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присаживаются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 столы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Отвечают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хотим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Отвечают да</w:t>
            </w:r>
          </w:p>
        </w:tc>
        <w:tc>
          <w:tcPr>
            <w:tcW w:w="2946" w:type="dxa"/>
          </w:tcPr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Дети включаются в образовательную деятельность, заинтересовываются.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Сформированы доброжелательные взаимоотношения между детьми.</w:t>
            </w:r>
          </w:p>
        </w:tc>
      </w:tr>
      <w:tr w:rsidR="00676CC3" w:rsidRPr="00B700A1" w:rsidTr="00450B5E">
        <w:trPr>
          <w:trHeight w:val="639"/>
        </w:trPr>
        <w:tc>
          <w:tcPr>
            <w:tcW w:w="501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97" w:type="dxa"/>
          </w:tcPr>
          <w:p w:rsidR="00676CC3" w:rsidRPr="00B700A1" w:rsidRDefault="00676CC3" w:rsidP="00B700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76CC3" w:rsidRPr="00FA5890" w:rsidRDefault="00676CC3" w:rsidP="00FA58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FA58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Тогда посмотрим задание №1 </w:t>
            </w:r>
          </w:p>
          <w:p w:rsidR="00676CC3" w:rsidRPr="00FA5890" w:rsidRDefault="00676CC3" w:rsidP="00FA58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90">
              <w:rPr>
                <w:rFonts w:ascii="Times New Roman" w:hAnsi="Times New Roman" w:cs="Times New Roman"/>
                <w:sz w:val="28"/>
                <w:szCs w:val="28"/>
              </w:rPr>
              <w:t>Оно называется: «Не зевай, быстро на вопросы отвечай!»</w:t>
            </w:r>
          </w:p>
          <w:p w:rsidR="00676CC3" w:rsidRPr="00FA5890" w:rsidRDefault="00676CC3" w:rsidP="00FA58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90">
              <w:rPr>
                <w:rFonts w:ascii="Times New Roman" w:hAnsi="Times New Roman" w:cs="Times New Roman"/>
                <w:sz w:val="28"/>
                <w:szCs w:val="28"/>
              </w:rPr>
              <w:t>Какой сегодня день недели?</w:t>
            </w:r>
          </w:p>
          <w:p w:rsidR="00676CC3" w:rsidRPr="00FA5890" w:rsidRDefault="00676CC3" w:rsidP="00FA58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90">
              <w:rPr>
                <w:rFonts w:ascii="Times New Roman" w:hAnsi="Times New Roman" w:cs="Times New Roman"/>
                <w:sz w:val="28"/>
                <w:szCs w:val="28"/>
              </w:rPr>
              <w:t>Сколько всего дней в недели?</w:t>
            </w:r>
          </w:p>
          <w:p w:rsidR="00676CC3" w:rsidRPr="00FA5890" w:rsidRDefault="00676CC3" w:rsidP="00FA58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90">
              <w:rPr>
                <w:rFonts w:ascii="Times New Roman" w:hAnsi="Times New Roman" w:cs="Times New Roman"/>
                <w:sz w:val="28"/>
                <w:szCs w:val="28"/>
              </w:rPr>
              <w:t>Какой день идет после четверга?</w:t>
            </w:r>
          </w:p>
          <w:p w:rsidR="00676CC3" w:rsidRPr="00FA5890" w:rsidRDefault="00676CC3" w:rsidP="00FA58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90">
              <w:rPr>
                <w:rFonts w:ascii="Times New Roman" w:hAnsi="Times New Roman" w:cs="Times New Roman"/>
                <w:sz w:val="28"/>
                <w:szCs w:val="28"/>
              </w:rPr>
              <w:t>Какой день идет перед средой?</w:t>
            </w:r>
          </w:p>
          <w:p w:rsidR="00676CC3" w:rsidRPr="00FA5890" w:rsidRDefault="00676CC3" w:rsidP="00FA58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90">
              <w:rPr>
                <w:rFonts w:ascii="Times New Roman" w:hAnsi="Times New Roman" w:cs="Times New Roman"/>
                <w:sz w:val="28"/>
                <w:szCs w:val="28"/>
              </w:rPr>
              <w:t>Как называется пятый день недели?</w:t>
            </w:r>
          </w:p>
          <w:p w:rsidR="00676CC3" w:rsidRPr="00FA5890" w:rsidRDefault="00676CC3" w:rsidP="00FA58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90">
              <w:rPr>
                <w:rFonts w:ascii="Times New Roman" w:hAnsi="Times New Roman" w:cs="Times New Roman"/>
                <w:sz w:val="28"/>
                <w:szCs w:val="28"/>
              </w:rPr>
              <w:t>Про какие дни недели мы говорим «рабочие дни»?</w:t>
            </w:r>
          </w:p>
          <w:p w:rsidR="00676CC3" w:rsidRPr="00FA5890" w:rsidRDefault="00676CC3" w:rsidP="00FA58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90">
              <w:rPr>
                <w:rFonts w:ascii="Times New Roman" w:hAnsi="Times New Roman" w:cs="Times New Roman"/>
                <w:sz w:val="28"/>
                <w:szCs w:val="28"/>
              </w:rPr>
              <w:t>Как называются выходные дни недели?</w:t>
            </w:r>
          </w:p>
          <w:p w:rsidR="00676CC3" w:rsidRPr="00B700A1" w:rsidRDefault="00676CC3" w:rsidP="00B700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Буратино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наверно устал, пусть он не 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отдохнет.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А мы с вами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заселим домик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0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Игровое упражнение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Засели домик</w:t>
            </w:r>
            <w:r w:rsidRPr="00B700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(Воспитатель раздает каждому ребенку листочек с домиком, где пропущены цифры 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676CC3" w:rsidRPr="00B700A1" w:rsidRDefault="00676CC3" w:rsidP="00B700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 посмотрите внимательно на домик, чего не хватает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76CC3" w:rsidRPr="00B700A1" w:rsidRDefault="00676CC3" w:rsidP="00B700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Давайте вместе с вами заселим наши домики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какая цифра должна стоять на первом этаже?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 этаже?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теперь ребята самостоятельно считайте и заполните пустые этажи домика.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Молодцы ребята!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Хорошо справились с заданием</w:t>
            </w:r>
            <w:r w:rsidRPr="00B70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: Устали? Давайте немного отдохнем!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Буратино подтянулся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Раз нагнулся, два нагнулся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Руки в стороны развел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Видно, ключик не нашел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 xml:space="preserve">Чтобы ключик нам достать 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Надо на носочки встать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Крепче, Буратино стой!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Вот он Ключик золотой!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Буратино подтянулся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Раз нагнулся, два нагнулся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Влево, вправо посмотрел</w:t>
            </w:r>
          </w:p>
          <w:p w:rsidR="00676CC3" w:rsidRPr="00D07D0D" w:rsidRDefault="00676CC3" w:rsidP="00D07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D0D">
              <w:rPr>
                <w:rFonts w:ascii="Times New Roman" w:hAnsi="Times New Roman" w:cs="Times New Roman"/>
                <w:sz w:val="28"/>
                <w:szCs w:val="28"/>
              </w:rPr>
              <w:t>Подтянулся, тихо сел!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D07D0D">
            <w:pPr>
              <w:rPr>
                <w:rFonts w:ascii="Times New Roman" w:hAnsi="Times New Roman"/>
                <w:sz w:val="24"/>
                <w:szCs w:val="24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Нас ждет следующее задание, оно сложное, требует от вас внимания, называется « выложи фигуру»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AE7B3C">
              <w:rPr>
                <w:rFonts w:ascii="Times New Roman" w:hAnsi="Times New Roman" w:cs="Times New Roman"/>
                <w:sz w:val="28"/>
                <w:szCs w:val="28"/>
              </w:rPr>
              <w:t>Выложить из счетных палочек геометр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ическую фигуру, в которой есть </w:t>
            </w:r>
            <w:r w:rsidRPr="00AE7B3C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угла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какой фигуры 3 угла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мы можем построить из этих фигур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чего не хватает домику?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сколько палочек вы использовали?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/>
                <w:sz w:val="24"/>
                <w:szCs w:val="24"/>
              </w:rPr>
              <w:t>Следующее задание называется «Назови число»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AE7B3C">
              <w:rPr>
                <w:rFonts w:ascii="Times New Roman" w:hAnsi="Times New Roman" w:cs="Times New Roman"/>
                <w:sz w:val="28"/>
                <w:szCs w:val="28"/>
              </w:rPr>
              <w:t xml:space="preserve">Встаем в круг. Я буду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передавать</w:t>
            </w:r>
            <w:r w:rsidRPr="00AE7B3C">
              <w:rPr>
                <w:rFonts w:ascii="Times New Roman" w:hAnsi="Times New Roman" w:cs="Times New Roman"/>
                <w:sz w:val="28"/>
                <w:szCs w:val="28"/>
              </w:rPr>
              <w:t xml:space="preserve"> мяч и называть число, Вы,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передовая</w:t>
            </w:r>
            <w:r w:rsidRPr="00AE7B3C">
              <w:rPr>
                <w:rFonts w:ascii="Times New Roman" w:hAnsi="Times New Roman" w:cs="Times New Roman"/>
                <w:sz w:val="28"/>
                <w:szCs w:val="28"/>
              </w:rPr>
              <w:t xml:space="preserve"> мяч по кругу называете следу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ющее по порядку число от 1 до 15. Затем в обратном порядке от 15</w:t>
            </w:r>
            <w:r w:rsidRPr="00AE7B3C">
              <w:rPr>
                <w:rFonts w:ascii="Times New Roman" w:hAnsi="Times New Roman" w:cs="Times New Roman"/>
                <w:sz w:val="28"/>
                <w:szCs w:val="28"/>
              </w:rPr>
              <w:t xml:space="preserve"> к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Готовы?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3" w:rsidRPr="00B700A1" w:rsidRDefault="00676CC3" w:rsidP="00B700A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Садимся на свои места</w:t>
            </w:r>
          </w:p>
          <w:p w:rsidR="00676CC3" w:rsidRPr="00B700A1" w:rsidRDefault="00676CC3" w:rsidP="00B700A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Посмотрите! Осталось последнее задание!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столе перед вами лежат листы в клетку и на них есть точки с цифрами, вам нужно аккуратно соединить их. Соединим? </w:t>
            </w:r>
          </w:p>
          <w:p w:rsidR="00676CC3" w:rsidRPr="00B700A1" w:rsidRDefault="00676CC3" w:rsidP="00B700A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Что у вас получилось?</w:t>
            </w:r>
          </w:p>
          <w:p w:rsidR="00676CC3" w:rsidRPr="00450B5E" w:rsidRDefault="00676CC3" w:rsidP="0045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B700A1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Молодцы ребята!</w:t>
            </w:r>
          </w:p>
        </w:tc>
        <w:tc>
          <w:tcPr>
            <w:tcW w:w="2586" w:type="dxa"/>
          </w:tcPr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(Дети сидят на стульчиках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 столами)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Отвечают: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вторник, 7, пятница, вторник, пятница, пн, вт, ср, чт, пт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Суббота, воскресенье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Треугольник, круг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Ответ хором: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цифр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 хором: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Проверка домиков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Ответ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 детей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(Дети, встают со стульчиков, стоят в полукруге).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(Дети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движения к словам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садятся за столы, где лежат счетные палочки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AE7B3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AE7B3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AE7B3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AE7B3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Ответ: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квадрат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Ответ:</w:t>
            </w:r>
            <w:r w:rsidRPr="00B700A1"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треугольник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домик</w:t>
            </w: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Ответ: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двери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Ответ:</w:t>
            </w:r>
            <w:r w:rsidRPr="00B700A1"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встают в круг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Ответ хором: нет.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готовы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садятся за столы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Ответ:</w:t>
            </w:r>
            <w:r w:rsidRPr="00B700A1"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76CC3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 детей получается рисунок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Ответ: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E7B3C">
              <w:rPr>
                <w:rFonts w:ascii="Times New Roman" w:hAnsi="Times New Roman" w:cs="Times New Roman"/>
                <w:i/>
                <w:sz w:val="28"/>
                <w:szCs w:val="28"/>
              </w:rPr>
              <w:t>(дети хором) «Золотой Ключик!»</w:t>
            </w:r>
          </w:p>
        </w:tc>
        <w:tc>
          <w:tcPr>
            <w:tcW w:w="2946" w:type="dxa"/>
          </w:tcPr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Воспитаны умения у детей внимательно слушать, не перебивать. 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Созданы условия для проявления 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положительных эмоций. 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Развита диалогическая форма речи.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Развито внимание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700A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Сформированы умения отвечать на вопросы.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Сформировано умение пользоваться количественными и порядковыми числительными, отвечать на вопрос «Сколько?».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Развито внимание.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Сформировано умение различать и называть геометрические фигуры (круг, квадрат, треугольник, прямоугольник).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Сформированы умения отвечать на вопросы.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Сформированы умения правильно составлять множество из разных элементов, и выделять его части.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Сформированы умения объединять элементы в целое множество и устанавливать зависимость между целым множеством и его частями.</w:t>
            </w:r>
          </w:p>
        </w:tc>
      </w:tr>
      <w:tr w:rsidR="00676CC3" w:rsidRPr="00B700A1" w:rsidTr="00450B5E">
        <w:trPr>
          <w:trHeight w:val="414"/>
        </w:trPr>
        <w:tc>
          <w:tcPr>
            <w:tcW w:w="501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7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часть.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676CC3" w:rsidRPr="00F874A2" w:rsidRDefault="00676CC3" w:rsidP="00F874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F874A2">
              <w:rPr>
                <w:rFonts w:ascii="Times New Roman" w:hAnsi="Times New Roman" w:cs="Times New Roman"/>
                <w:sz w:val="28"/>
                <w:szCs w:val="28"/>
              </w:rPr>
              <w:t>Как вы думаете мы помогли Буратино? Наверное лиса Алиса и кот Базилио его уже отпустили, ведь мы выполнили все задания и нашли «Золотой Ключик»</w:t>
            </w:r>
          </w:p>
          <w:p w:rsidR="00676CC3" w:rsidRPr="00B700A1" w:rsidRDefault="00676CC3" w:rsidP="00B700A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Helvetica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B700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Кому мы сегодня помогали?</w:t>
            </w:r>
            <w:r w:rsidRPr="00B700A1">
              <w:rPr>
                <w:rFonts w:ascii="Helvetica" w:hAnsi="Helvetica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700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какие игры вы играли?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Какие задания </w:t>
            </w:r>
            <w:r w:rsidRPr="00B700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вам показалось самым трудным?</w:t>
            </w:r>
          </w:p>
          <w:p w:rsidR="00676CC3" w:rsidRPr="00B700A1" w:rsidRDefault="00676CC3" w:rsidP="00B700A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Helvetica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B70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(Воспитатель выслушивает ответы детей, учит не перебивать товарища).</w:t>
            </w:r>
          </w:p>
          <w:p w:rsidR="00676CC3" w:rsidRPr="00B700A1" w:rsidRDefault="00676CC3" w:rsidP="00F87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 xml:space="preserve">Ребята, какие вы молодцы! 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874A2">
              <w:rPr>
                <w:rFonts w:ascii="Times New Roman" w:hAnsi="Times New Roman" w:cs="Times New Roman"/>
                <w:sz w:val="28"/>
                <w:szCs w:val="28"/>
              </w:rPr>
              <w:t>Ребята, подождите! Нам пришло еще одно письмо. Давайте его прочтем</w:t>
            </w:r>
          </w:p>
          <w:p w:rsidR="00676CC3" w:rsidRPr="00F874A2" w:rsidRDefault="00676CC3" w:rsidP="00F874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74A2">
              <w:rPr>
                <w:rFonts w:ascii="Times New Roman" w:hAnsi="Times New Roman" w:cs="Times New Roman"/>
                <w:sz w:val="28"/>
                <w:szCs w:val="28"/>
              </w:rPr>
              <w:t>Дорогие друзья! Спасибо Вам за помощь. Лиса Алиса и Кот Базилио отпустили меня. И сейчас я иду к Мальвине. Буду её слушаться и старательно учиться. А для Вас у меня подарки; мой портрет, раскрасьте его. До свидания.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Мне очень понравились наше занятие. Спасибо вам большое!</w:t>
            </w:r>
            <w:r w:rsidRPr="00B70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76CC3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sz w:val="28"/>
                <w:szCs w:val="28"/>
              </w:rPr>
              <w:t>Занятие окончено.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раздает детям раскраску Буратино</w:t>
            </w:r>
          </w:p>
        </w:tc>
        <w:tc>
          <w:tcPr>
            <w:tcW w:w="2586" w:type="dxa"/>
          </w:tcPr>
          <w:p w:rsidR="00676CC3" w:rsidRPr="00B700A1" w:rsidRDefault="00676CC3" w:rsidP="00B700A1">
            <w:pP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Дети (предполагаемые ответы):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0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Мы сегодня играли и помогли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Буратино</w:t>
            </w: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 Играли в игры.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(Дети говорят свою оценку).</w:t>
            </w:r>
          </w:p>
        </w:tc>
        <w:tc>
          <w:tcPr>
            <w:tcW w:w="2946" w:type="dxa"/>
          </w:tcPr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Дети участвуют в рефлексии занятия.</w:t>
            </w: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00A1">
              <w:rPr>
                <w:rFonts w:ascii="Times New Roman" w:hAnsi="Times New Roman" w:cs="Times New Roman"/>
                <w:i/>
                <w:sz w:val="28"/>
                <w:szCs w:val="28"/>
              </w:rPr>
              <w:t>Активно используют речь для выражения своих мыслей, построения речевого высказывания в ситуации общения.</w:t>
            </w: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6CC3" w:rsidRPr="00B700A1" w:rsidRDefault="00676CC3" w:rsidP="00B700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76CC3" w:rsidRDefault="00676CC3" w:rsidP="00902A60">
      <w:pPr>
        <w:spacing w:after="0" w:line="240" w:lineRule="auto"/>
      </w:pPr>
    </w:p>
    <w:sectPr w:rsidR="00676CC3" w:rsidSect="00D04F3F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5AC9"/>
    <w:multiLevelType w:val="hybridMultilevel"/>
    <w:tmpl w:val="FC60BB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712630"/>
    <w:multiLevelType w:val="multilevel"/>
    <w:tmpl w:val="6812F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367726"/>
    <w:multiLevelType w:val="hybridMultilevel"/>
    <w:tmpl w:val="D95C60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183F6681"/>
    <w:multiLevelType w:val="hybridMultilevel"/>
    <w:tmpl w:val="6834F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50EE3"/>
    <w:multiLevelType w:val="hybridMultilevel"/>
    <w:tmpl w:val="DB1A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05438E"/>
    <w:multiLevelType w:val="hybridMultilevel"/>
    <w:tmpl w:val="7B96C7F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53FC36A9"/>
    <w:multiLevelType w:val="hybridMultilevel"/>
    <w:tmpl w:val="42201D3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AE8420E"/>
    <w:multiLevelType w:val="hybridMultilevel"/>
    <w:tmpl w:val="19DE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C7779B5"/>
    <w:multiLevelType w:val="multilevel"/>
    <w:tmpl w:val="DC8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B9B"/>
    <w:rsid w:val="00002BEC"/>
    <w:rsid w:val="00010691"/>
    <w:rsid w:val="00010B23"/>
    <w:rsid w:val="00014631"/>
    <w:rsid w:val="00014CF3"/>
    <w:rsid w:val="00017911"/>
    <w:rsid w:val="00021494"/>
    <w:rsid w:val="00021E67"/>
    <w:rsid w:val="0002444E"/>
    <w:rsid w:val="00024F1B"/>
    <w:rsid w:val="00027AEB"/>
    <w:rsid w:val="00027F6F"/>
    <w:rsid w:val="00030D6D"/>
    <w:rsid w:val="00053E46"/>
    <w:rsid w:val="00055EA7"/>
    <w:rsid w:val="00057A30"/>
    <w:rsid w:val="00062299"/>
    <w:rsid w:val="00070564"/>
    <w:rsid w:val="0007097A"/>
    <w:rsid w:val="00077D67"/>
    <w:rsid w:val="000A5892"/>
    <w:rsid w:val="000B23C8"/>
    <w:rsid w:val="000B5BBE"/>
    <w:rsid w:val="000C4D0B"/>
    <w:rsid w:val="000C5B32"/>
    <w:rsid w:val="000C7FA6"/>
    <w:rsid w:val="000D218F"/>
    <w:rsid w:val="000D3606"/>
    <w:rsid w:val="000D5456"/>
    <w:rsid w:val="000D6EC4"/>
    <w:rsid w:val="000F18E2"/>
    <w:rsid w:val="000F7B9E"/>
    <w:rsid w:val="0010068A"/>
    <w:rsid w:val="001015CE"/>
    <w:rsid w:val="0010287C"/>
    <w:rsid w:val="00104C00"/>
    <w:rsid w:val="00121710"/>
    <w:rsid w:val="00121792"/>
    <w:rsid w:val="00130586"/>
    <w:rsid w:val="00140A46"/>
    <w:rsid w:val="00140B9B"/>
    <w:rsid w:val="00143C03"/>
    <w:rsid w:val="00163936"/>
    <w:rsid w:val="00171948"/>
    <w:rsid w:val="00171B74"/>
    <w:rsid w:val="00172D48"/>
    <w:rsid w:val="00172EA1"/>
    <w:rsid w:val="001848A3"/>
    <w:rsid w:val="001A1351"/>
    <w:rsid w:val="001A624A"/>
    <w:rsid w:val="001A73D5"/>
    <w:rsid w:val="001E1714"/>
    <w:rsid w:val="001E3360"/>
    <w:rsid w:val="001E3701"/>
    <w:rsid w:val="001E7073"/>
    <w:rsid w:val="001F62B4"/>
    <w:rsid w:val="00217DD0"/>
    <w:rsid w:val="0023331D"/>
    <w:rsid w:val="0023477A"/>
    <w:rsid w:val="002351D3"/>
    <w:rsid w:val="00235E91"/>
    <w:rsid w:val="00240BF8"/>
    <w:rsid w:val="00240F20"/>
    <w:rsid w:val="002430B7"/>
    <w:rsid w:val="00246767"/>
    <w:rsid w:val="00253A19"/>
    <w:rsid w:val="00254C70"/>
    <w:rsid w:val="00255823"/>
    <w:rsid w:val="00255BAA"/>
    <w:rsid w:val="0026372E"/>
    <w:rsid w:val="00266736"/>
    <w:rsid w:val="00285FFD"/>
    <w:rsid w:val="00286B21"/>
    <w:rsid w:val="0029673F"/>
    <w:rsid w:val="002A5F65"/>
    <w:rsid w:val="002A7800"/>
    <w:rsid w:val="002B1E63"/>
    <w:rsid w:val="002B487F"/>
    <w:rsid w:val="002C2C29"/>
    <w:rsid w:val="002C40C0"/>
    <w:rsid w:val="002D6B9B"/>
    <w:rsid w:val="002E3B14"/>
    <w:rsid w:val="002E47C4"/>
    <w:rsid w:val="002F158C"/>
    <w:rsid w:val="002F31D5"/>
    <w:rsid w:val="002F37F2"/>
    <w:rsid w:val="002F5F37"/>
    <w:rsid w:val="003055F7"/>
    <w:rsid w:val="0030586D"/>
    <w:rsid w:val="00307580"/>
    <w:rsid w:val="0031277A"/>
    <w:rsid w:val="00312CBD"/>
    <w:rsid w:val="00312E04"/>
    <w:rsid w:val="003335FD"/>
    <w:rsid w:val="003337D7"/>
    <w:rsid w:val="00335FEA"/>
    <w:rsid w:val="00337552"/>
    <w:rsid w:val="00341591"/>
    <w:rsid w:val="003428FB"/>
    <w:rsid w:val="003462FE"/>
    <w:rsid w:val="00350039"/>
    <w:rsid w:val="003668A3"/>
    <w:rsid w:val="003720CA"/>
    <w:rsid w:val="0037502A"/>
    <w:rsid w:val="00375CE2"/>
    <w:rsid w:val="003A142F"/>
    <w:rsid w:val="003B15F5"/>
    <w:rsid w:val="003C7A26"/>
    <w:rsid w:val="003C7DAC"/>
    <w:rsid w:val="003D50A1"/>
    <w:rsid w:val="003D5135"/>
    <w:rsid w:val="003D6726"/>
    <w:rsid w:val="003E1ADD"/>
    <w:rsid w:val="00406562"/>
    <w:rsid w:val="00421786"/>
    <w:rsid w:val="00425C55"/>
    <w:rsid w:val="0044634F"/>
    <w:rsid w:val="00450B5E"/>
    <w:rsid w:val="00454B1E"/>
    <w:rsid w:val="00455CDE"/>
    <w:rsid w:val="00463250"/>
    <w:rsid w:val="004656BF"/>
    <w:rsid w:val="004757FA"/>
    <w:rsid w:val="00482B1C"/>
    <w:rsid w:val="00483F6D"/>
    <w:rsid w:val="004867F2"/>
    <w:rsid w:val="004A25DF"/>
    <w:rsid w:val="004A44AE"/>
    <w:rsid w:val="004A4794"/>
    <w:rsid w:val="004B3E2F"/>
    <w:rsid w:val="004B3FAE"/>
    <w:rsid w:val="004B40FB"/>
    <w:rsid w:val="004B4A2A"/>
    <w:rsid w:val="004B4BE7"/>
    <w:rsid w:val="004C1747"/>
    <w:rsid w:val="004C1CEF"/>
    <w:rsid w:val="004C50C5"/>
    <w:rsid w:val="004D398E"/>
    <w:rsid w:val="004D79E7"/>
    <w:rsid w:val="004E5F7A"/>
    <w:rsid w:val="004F5713"/>
    <w:rsid w:val="00505475"/>
    <w:rsid w:val="005061DE"/>
    <w:rsid w:val="00506C33"/>
    <w:rsid w:val="00510995"/>
    <w:rsid w:val="0051230A"/>
    <w:rsid w:val="00522F07"/>
    <w:rsid w:val="00523A81"/>
    <w:rsid w:val="00526FF2"/>
    <w:rsid w:val="00527775"/>
    <w:rsid w:val="00531C5D"/>
    <w:rsid w:val="005354FC"/>
    <w:rsid w:val="005541CA"/>
    <w:rsid w:val="0055671E"/>
    <w:rsid w:val="00561FF2"/>
    <w:rsid w:val="00562CA8"/>
    <w:rsid w:val="00563460"/>
    <w:rsid w:val="00563499"/>
    <w:rsid w:val="00564186"/>
    <w:rsid w:val="005644F3"/>
    <w:rsid w:val="00575041"/>
    <w:rsid w:val="0057686D"/>
    <w:rsid w:val="005872F1"/>
    <w:rsid w:val="00593EE6"/>
    <w:rsid w:val="005955EC"/>
    <w:rsid w:val="005A211D"/>
    <w:rsid w:val="005A3189"/>
    <w:rsid w:val="005B2513"/>
    <w:rsid w:val="005B29F9"/>
    <w:rsid w:val="005B47D8"/>
    <w:rsid w:val="005B6588"/>
    <w:rsid w:val="005C2144"/>
    <w:rsid w:val="005C32CA"/>
    <w:rsid w:val="005C4E86"/>
    <w:rsid w:val="005C5689"/>
    <w:rsid w:val="005D1EA9"/>
    <w:rsid w:val="005D4748"/>
    <w:rsid w:val="005D591A"/>
    <w:rsid w:val="005D5C11"/>
    <w:rsid w:val="005D5F33"/>
    <w:rsid w:val="005E39C8"/>
    <w:rsid w:val="005E43FB"/>
    <w:rsid w:val="005E6A8B"/>
    <w:rsid w:val="005F4BF0"/>
    <w:rsid w:val="006109D3"/>
    <w:rsid w:val="00611874"/>
    <w:rsid w:val="00612A02"/>
    <w:rsid w:val="00614D5C"/>
    <w:rsid w:val="00615FD9"/>
    <w:rsid w:val="00616EA1"/>
    <w:rsid w:val="0062072D"/>
    <w:rsid w:val="006233E4"/>
    <w:rsid w:val="006308B2"/>
    <w:rsid w:val="00632EFE"/>
    <w:rsid w:val="006342DF"/>
    <w:rsid w:val="00641956"/>
    <w:rsid w:val="006467F7"/>
    <w:rsid w:val="00647D98"/>
    <w:rsid w:val="00654803"/>
    <w:rsid w:val="00670231"/>
    <w:rsid w:val="00676CC3"/>
    <w:rsid w:val="006778BC"/>
    <w:rsid w:val="006778DC"/>
    <w:rsid w:val="00682E1A"/>
    <w:rsid w:val="00685D5D"/>
    <w:rsid w:val="006A7CF5"/>
    <w:rsid w:val="006B753F"/>
    <w:rsid w:val="006C40BF"/>
    <w:rsid w:val="006C4DBA"/>
    <w:rsid w:val="006F002C"/>
    <w:rsid w:val="006F558D"/>
    <w:rsid w:val="007007EB"/>
    <w:rsid w:val="00701465"/>
    <w:rsid w:val="007030AC"/>
    <w:rsid w:val="00705194"/>
    <w:rsid w:val="0071577C"/>
    <w:rsid w:val="00716216"/>
    <w:rsid w:val="00723CA2"/>
    <w:rsid w:val="00727460"/>
    <w:rsid w:val="00732AFF"/>
    <w:rsid w:val="00743838"/>
    <w:rsid w:val="00745F95"/>
    <w:rsid w:val="00753899"/>
    <w:rsid w:val="00753983"/>
    <w:rsid w:val="00754ED0"/>
    <w:rsid w:val="007563B1"/>
    <w:rsid w:val="00757892"/>
    <w:rsid w:val="0076089E"/>
    <w:rsid w:val="007730C1"/>
    <w:rsid w:val="007735CC"/>
    <w:rsid w:val="00775562"/>
    <w:rsid w:val="00780A2C"/>
    <w:rsid w:val="00785117"/>
    <w:rsid w:val="0078569C"/>
    <w:rsid w:val="00786ED8"/>
    <w:rsid w:val="00792A7B"/>
    <w:rsid w:val="007A3B96"/>
    <w:rsid w:val="007C0C4C"/>
    <w:rsid w:val="007C2C7A"/>
    <w:rsid w:val="007C3BBF"/>
    <w:rsid w:val="007C5C2F"/>
    <w:rsid w:val="007C707B"/>
    <w:rsid w:val="007E2DE2"/>
    <w:rsid w:val="007E4E9F"/>
    <w:rsid w:val="007E6871"/>
    <w:rsid w:val="007E6997"/>
    <w:rsid w:val="007F02A1"/>
    <w:rsid w:val="007F167D"/>
    <w:rsid w:val="007F225A"/>
    <w:rsid w:val="007F4723"/>
    <w:rsid w:val="007F65E2"/>
    <w:rsid w:val="007F7FDD"/>
    <w:rsid w:val="00803206"/>
    <w:rsid w:val="00806D1A"/>
    <w:rsid w:val="00811E12"/>
    <w:rsid w:val="008136E2"/>
    <w:rsid w:val="00824065"/>
    <w:rsid w:val="00835133"/>
    <w:rsid w:val="00851708"/>
    <w:rsid w:val="00853F84"/>
    <w:rsid w:val="008555B7"/>
    <w:rsid w:val="008621CA"/>
    <w:rsid w:val="008636CC"/>
    <w:rsid w:val="00864067"/>
    <w:rsid w:val="00867901"/>
    <w:rsid w:val="00871ED4"/>
    <w:rsid w:val="0087445F"/>
    <w:rsid w:val="00876FB3"/>
    <w:rsid w:val="008860D0"/>
    <w:rsid w:val="008906B9"/>
    <w:rsid w:val="008A1925"/>
    <w:rsid w:val="008A311F"/>
    <w:rsid w:val="008C30F3"/>
    <w:rsid w:val="008D148C"/>
    <w:rsid w:val="008D420D"/>
    <w:rsid w:val="008D64A9"/>
    <w:rsid w:val="008E1660"/>
    <w:rsid w:val="008E2BAB"/>
    <w:rsid w:val="008E40D7"/>
    <w:rsid w:val="009002EF"/>
    <w:rsid w:val="009008A2"/>
    <w:rsid w:val="00900E1A"/>
    <w:rsid w:val="00902A60"/>
    <w:rsid w:val="00902F4E"/>
    <w:rsid w:val="00926360"/>
    <w:rsid w:val="00935C8D"/>
    <w:rsid w:val="00937760"/>
    <w:rsid w:val="00940D59"/>
    <w:rsid w:val="00941FF6"/>
    <w:rsid w:val="0095082B"/>
    <w:rsid w:val="00957CE0"/>
    <w:rsid w:val="00971173"/>
    <w:rsid w:val="00975B4A"/>
    <w:rsid w:val="00975CA3"/>
    <w:rsid w:val="00977E5E"/>
    <w:rsid w:val="009800A3"/>
    <w:rsid w:val="00983036"/>
    <w:rsid w:val="00983E09"/>
    <w:rsid w:val="009863B0"/>
    <w:rsid w:val="00987F36"/>
    <w:rsid w:val="0099123A"/>
    <w:rsid w:val="009A73EF"/>
    <w:rsid w:val="009C0E2B"/>
    <w:rsid w:val="009C7543"/>
    <w:rsid w:val="009C77B7"/>
    <w:rsid w:val="009D145E"/>
    <w:rsid w:val="009E1634"/>
    <w:rsid w:val="009E2E63"/>
    <w:rsid w:val="009F0536"/>
    <w:rsid w:val="009F105B"/>
    <w:rsid w:val="00A00826"/>
    <w:rsid w:val="00A01430"/>
    <w:rsid w:val="00A109AB"/>
    <w:rsid w:val="00A21E8B"/>
    <w:rsid w:val="00A237AB"/>
    <w:rsid w:val="00A24CE9"/>
    <w:rsid w:val="00A26A34"/>
    <w:rsid w:val="00A306F2"/>
    <w:rsid w:val="00A50D63"/>
    <w:rsid w:val="00A5406E"/>
    <w:rsid w:val="00A5455C"/>
    <w:rsid w:val="00A55918"/>
    <w:rsid w:val="00A57A74"/>
    <w:rsid w:val="00A661EB"/>
    <w:rsid w:val="00A70E61"/>
    <w:rsid w:val="00A726B0"/>
    <w:rsid w:val="00A776CB"/>
    <w:rsid w:val="00A80830"/>
    <w:rsid w:val="00A82A63"/>
    <w:rsid w:val="00A91F9B"/>
    <w:rsid w:val="00A97270"/>
    <w:rsid w:val="00AA166F"/>
    <w:rsid w:val="00AB4D8C"/>
    <w:rsid w:val="00AB6E9D"/>
    <w:rsid w:val="00AB7A4B"/>
    <w:rsid w:val="00AC2C48"/>
    <w:rsid w:val="00AC3236"/>
    <w:rsid w:val="00AC423C"/>
    <w:rsid w:val="00AC7CDD"/>
    <w:rsid w:val="00AD5D84"/>
    <w:rsid w:val="00AD6338"/>
    <w:rsid w:val="00AD64EB"/>
    <w:rsid w:val="00AD7029"/>
    <w:rsid w:val="00AE1E78"/>
    <w:rsid w:val="00AE7B3C"/>
    <w:rsid w:val="00B013A8"/>
    <w:rsid w:val="00B01448"/>
    <w:rsid w:val="00B124EC"/>
    <w:rsid w:val="00B1316F"/>
    <w:rsid w:val="00B13E13"/>
    <w:rsid w:val="00B24341"/>
    <w:rsid w:val="00B34119"/>
    <w:rsid w:val="00B477DA"/>
    <w:rsid w:val="00B52DD6"/>
    <w:rsid w:val="00B60EBB"/>
    <w:rsid w:val="00B700A1"/>
    <w:rsid w:val="00B70D2F"/>
    <w:rsid w:val="00B80C52"/>
    <w:rsid w:val="00B813B6"/>
    <w:rsid w:val="00B92B36"/>
    <w:rsid w:val="00B96B48"/>
    <w:rsid w:val="00BB176D"/>
    <w:rsid w:val="00BB2200"/>
    <w:rsid w:val="00BC41D9"/>
    <w:rsid w:val="00BD08C6"/>
    <w:rsid w:val="00BD2EA6"/>
    <w:rsid w:val="00BD4724"/>
    <w:rsid w:val="00BF0DBE"/>
    <w:rsid w:val="00BF5921"/>
    <w:rsid w:val="00BF613F"/>
    <w:rsid w:val="00BF6DE9"/>
    <w:rsid w:val="00C0233F"/>
    <w:rsid w:val="00C1115D"/>
    <w:rsid w:val="00C119D6"/>
    <w:rsid w:val="00C11A26"/>
    <w:rsid w:val="00C25763"/>
    <w:rsid w:val="00C3138A"/>
    <w:rsid w:val="00C36DBE"/>
    <w:rsid w:val="00C5020B"/>
    <w:rsid w:val="00C52BF1"/>
    <w:rsid w:val="00C5794C"/>
    <w:rsid w:val="00C671FB"/>
    <w:rsid w:val="00C70643"/>
    <w:rsid w:val="00C7431E"/>
    <w:rsid w:val="00C773CF"/>
    <w:rsid w:val="00C8157C"/>
    <w:rsid w:val="00C90511"/>
    <w:rsid w:val="00CA1DF6"/>
    <w:rsid w:val="00CA3EFC"/>
    <w:rsid w:val="00CB6FE3"/>
    <w:rsid w:val="00CC55C4"/>
    <w:rsid w:val="00CD6039"/>
    <w:rsid w:val="00CE4459"/>
    <w:rsid w:val="00CF1146"/>
    <w:rsid w:val="00CF2645"/>
    <w:rsid w:val="00CF79E6"/>
    <w:rsid w:val="00D00F11"/>
    <w:rsid w:val="00D03923"/>
    <w:rsid w:val="00D04F3F"/>
    <w:rsid w:val="00D06EB9"/>
    <w:rsid w:val="00D073FC"/>
    <w:rsid w:val="00D07D0D"/>
    <w:rsid w:val="00D12C71"/>
    <w:rsid w:val="00D16127"/>
    <w:rsid w:val="00D204F4"/>
    <w:rsid w:val="00D5334E"/>
    <w:rsid w:val="00D57645"/>
    <w:rsid w:val="00D61B30"/>
    <w:rsid w:val="00D622E0"/>
    <w:rsid w:val="00D65E71"/>
    <w:rsid w:val="00D667C8"/>
    <w:rsid w:val="00D70D66"/>
    <w:rsid w:val="00D72E14"/>
    <w:rsid w:val="00D756A9"/>
    <w:rsid w:val="00D80641"/>
    <w:rsid w:val="00D82256"/>
    <w:rsid w:val="00D82BC4"/>
    <w:rsid w:val="00D851E0"/>
    <w:rsid w:val="00D8524C"/>
    <w:rsid w:val="00D86C10"/>
    <w:rsid w:val="00D87764"/>
    <w:rsid w:val="00DA2EA5"/>
    <w:rsid w:val="00DB7CD0"/>
    <w:rsid w:val="00DC076E"/>
    <w:rsid w:val="00DC3D35"/>
    <w:rsid w:val="00DD3FF0"/>
    <w:rsid w:val="00DD4057"/>
    <w:rsid w:val="00DD6FBA"/>
    <w:rsid w:val="00DE1196"/>
    <w:rsid w:val="00DF072C"/>
    <w:rsid w:val="00DF0F49"/>
    <w:rsid w:val="00DF10D6"/>
    <w:rsid w:val="00E1218C"/>
    <w:rsid w:val="00E124E8"/>
    <w:rsid w:val="00E20190"/>
    <w:rsid w:val="00E22AE3"/>
    <w:rsid w:val="00E30B3B"/>
    <w:rsid w:val="00E30C48"/>
    <w:rsid w:val="00E3352E"/>
    <w:rsid w:val="00E34613"/>
    <w:rsid w:val="00E65AF1"/>
    <w:rsid w:val="00E76ABD"/>
    <w:rsid w:val="00E83A87"/>
    <w:rsid w:val="00EA4E67"/>
    <w:rsid w:val="00EB34BF"/>
    <w:rsid w:val="00EB7A06"/>
    <w:rsid w:val="00EC0E79"/>
    <w:rsid w:val="00EC70DE"/>
    <w:rsid w:val="00EC798D"/>
    <w:rsid w:val="00ED24D5"/>
    <w:rsid w:val="00ED5566"/>
    <w:rsid w:val="00EE180D"/>
    <w:rsid w:val="00EE6B4B"/>
    <w:rsid w:val="00EF0D10"/>
    <w:rsid w:val="00EF66E6"/>
    <w:rsid w:val="00EF6C84"/>
    <w:rsid w:val="00F073D2"/>
    <w:rsid w:val="00F12A31"/>
    <w:rsid w:val="00F20DE3"/>
    <w:rsid w:val="00F24148"/>
    <w:rsid w:val="00F2703E"/>
    <w:rsid w:val="00F341E0"/>
    <w:rsid w:val="00F421CA"/>
    <w:rsid w:val="00F457B0"/>
    <w:rsid w:val="00F47829"/>
    <w:rsid w:val="00F515EE"/>
    <w:rsid w:val="00F54997"/>
    <w:rsid w:val="00F649B6"/>
    <w:rsid w:val="00F678BE"/>
    <w:rsid w:val="00F70CB2"/>
    <w:rsid w:val="00F7673E"/>
    <w:rsid w:val="00F84C9F"/>
    <w:rsid w:val="00F874A2"/>
    <w:rsid w:val="00F879D7"/>
    <w:rsid w:val="00FA094E"/>
    <w:rsid w:val="00FA133C"/>
    <w:rsid w:val="00FA26FD"/>
    <w:rsid w:val="00FA533F"/>
    <w:rsid w:val="00FA5890"/>
    <w:rsid w:val="00FA6E9F"/>
    <w:rsid w:val="00FB1E98"/>
    <w:rsid w:val="00FC789F"/>
    <w:rsid w:val="00FD45A8"/>
    <w:rsid w:val="00FE23D0"/>
    <w:rsid w:val="00FE2568"/>
    <w:rsid w:val="00FE2891"/>
    <w:rsid w:val="00FE30EB"/>
    <w:rsid w:val="00FE6C54"/>
    <w:rsid w:val="00FE73C0"/>
    <w:rsid w:val="00FF4CFC"/>
    <w:rsid w:val="00FF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E7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673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6736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ListParagraph">
    <w:name w:val="List Paragraph"/>
    <w:basedOn w:val="Normal"/>
    <w:uiPriority w:val="99"/>
    <w:qFormat/>
    <w:rsid w:val="00266736"/>
    <w:pPr>
      <w:ind w:left="720"/>
      <w:contextualSpacing/>
    </w:pPr>
    <w:rPr>
      <w:rFonts w:eastAsia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F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225A"/>
    <w:rPr>
      <w:rFonts w:ascii="Tahoma" w:hAnsi="Tahoma" w:cs="Tahoma"/>
      <w:sz w:val="16"/>
      <w:szCs w:val="16"/>
    </w:rPr>
  </w:style>
  <w:style w:type="character" w:customStyle="1" w:styleId="c5">
    <w:name w:val="c5"/>
    <w:basedOn w:val="DefaultParagraphFont"/>
    <w:uiPriority w:val="99"/>
    <w:rsid w:val="00F515EE"/>
    <w:rPr>
      <w:rFonts w:cs="Times New Roman"/>
    </w:rPr>
  </w:style>
  <w:style w:type="paragraph" w:styleId="NormalWeb">
    <w:name w:val="Normal (Web)"/>
    <w:basedOn w:val="Normal"/>
    <w:uiPriority w:val="99"/>
    <w:rsid w:val="0030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DC076E"/>
    <w:rPr>
      <w:rFonts w:cs="Times New Roman"/>
    </w:rPr>
  </w:style>
  <w:style w:type="paragraph" w:customStyle="1" w:styleId="c8c7">
    <w:name w:val="c8 c7"/>
    <w:basedOn w:val="Normal"/>
    <w:uiPriority w:val="99"/>
    <w:rsid w:val="0001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Normal"/>
    <w:uiPriority w:val="99"/>
    <w:rsid w:val="00CE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5E39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Normal"/>
    <w:uiPriority w:val="99"/>
    <w:rsid w:val="00A5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A55918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01791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1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7056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1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229</TotalTime>
  <Pages>8</Pages>
  <Words>1471</Words>
  <Characters>8387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</cp:lastModifiedBy>
  <cp:revision>9</cp:revision>
  <cp:lastPrinted>2022-11-21T14:27:00Z</cp:lastPrinted>
  <dcterms:created xsi:type="dcterms:W3CDTF">2022-10-10T08:12:00Z</dcterms:created>
  <dcterms:modified xsi:type="dcterms:W3CDTF">2023-04-18T14:51:00Z</dcterms:modified>
</cp:coreProperties>
</file>