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98" w:rsidRDefault="00E26C98" w:rsidP="004725E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Согласие  </w:t>
      </w:r>
      <w:r w:rsidRPr="00A67575">
        <w:rPr>
          <w:rFonts w:ascii="Times New Roman" w:hAnsi="Times New Roman"/>
          <w:b/>
          <w:sz w:val="24"/>
          <w:szCs w:val="24"/>
        </w:rPr>
        <w:t>на обработку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7575">
        <w:rPr>
          <w:rFonts w:ascii="Times New Roman" w:hAnsi="Times New Roman"/>
          <w:b/>
          <w:sz w:val="24"/>
          <w:szCs w:val="24"/>
        </w:rPr>
        <w:t>персональных данных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7575">
        <w:rPr>
          <w:rFonts w:ascii="Times New Roman" w:hAnsi="Times New Roman"/>
          <w:b/>
          <w:sz w:val="24"/>
          <w:szCs w:val="24"/>
        </w:rPr>
        <w:t>своих и своего ребёнка</w:t>
      </w:r>
    </w:p>
    <w:p w:rsidR="00E26C98" w:rsidRDefault="00E26C98" w:rsidP="004725E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26C98" w:rsidRPr="00A67575" w:rsidRDefault="00E26C98" w:rsidP="004725E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26C98" w:rsidRPr="00A67575" w:rsidRDefault="00E26C98" w:rsidP="00CB4655">
      <w:pPr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 w:rsidRPr="00A67575">
        <w:rPr>
          <w:rFonts w:ascii="Times New Roman" w:hAnsi="Times New Roman"/>
          <w:sz w:val="24"/>
          <w:szCs w:val="24"/>
        </w:rPr>
        <w:t>Я, 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A67575">
        <w:rPr>
          <w:rFonts w:ascii="Times New Roman" w:hAnsi="Times New Roman"/>
          <w:sz w:val="24"/>
          <w:szCs w:val="24"/>
        </w:rPr>
        <w:t>,</w:t>
      </w:r>
    </w:p>
    <w:p w:rsidR="00E26C98" w:rsidRDefault="00E26C98" w:rsidP="00CB4655">
      <w:pPr>
        <w:spacing w:before="100" w:beforeAutospacing="1" w:after="100" w:afterAutospacing="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  <w:r w:rsidRPr="00A67575">
        <w:rPr>
          <w:rFonts w:ascii="Times New Roman" w:hAnsi="Times New Roman"/>
          <w:sz w:val="18"/>
          <w:szCs w:val="18"/>
        </w:rPr>
        <w:t>(ФИО, далее – «Законный представит</w:t>
      </w:r>
      <w:r>
        <w:rPr>
          <w:rFonts w:ascii="Times New Roman" w:hAnsi="Times New Roman"/>
          <w:sz w:val="18"/>
          <w:szCs w:val="18"/>
        </w:rPr>
        <w:t>ель»)</w:t>
      </w:r>
    </w:p>
    <w:p w:rsidR="00E26C98" w:rsidRPr="00A67575" w:rsidRDefault="00E26C98" w:rsidP="00CB4655">
      <w:pPr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 w:rsidRPr="00A67575">
        <w:rPr>
          <w:rFonts w:ascii="Times New Roman" w:hAnsi="Times New Roman"/>
          <w:sz w:val="24"/>
          <w:szCs w:val="24"/>
        </w:rPr>
        <w:t>Действующий(ая) от себя и от имени своего несовершеннолетнего(ей):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E26C98" w:rsidRPr="00A67575" w:rsidRDefault="00E26C98" w:rsidP="00CB4655">
      <w:pPr>
        <w:spacing w:before="100" w:beforeAutospacing="1" w:after="100" w:afterAutospacing="1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(ФИО ребенка, дата рождения)</w:t>
      </w:r>
    </w:p>
    <w:p w:rsidR="00E26C98" w:rsidRPr="00A67575" w:rsidRDefault="00E26C98" w:rsidP="00CB4655">
      <w:pPr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 w:rsidRPr="00A67575">
        <w:rPr>
          <w:rFonts w:ascii="Times New Roman" w:hAnsi="Times New Roman"/>
          <w:sz w:val="24"/>
          <w:szCs w:val="24"/>
        </w:rPr>
        <w:t xml:space="preserve">Паспорт _____ № _________ выдан 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</w:p>
    <w:p w:rsidR="00E26C98" w:rsidRDefault="00E26C98" w:rsidP="00CB4655">
      <w:pPr>
        <w:spacing w:before="100" w:beforeAutospacing="1" w:after="100" w:afterAutospacing="1"/>
        <w:contextualSpacing/>
        <w:rPr>
          <w:rFonts w:ascii="Times New Roman" w:hAnsi="Times New Roman"/>
          <w:sz w:val="24"/>
          <w:szCs w:val="24"/>
        </w:rPr>
      </w:pPr>
      <w:r w:rsidRPr="00A67575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67575">
        <w:rPr>
          <w:rFonts w:ascii="Times New Roman" w:hAnsi="Times New Roman"/>
          <w:sz w:val="24"/>
          <w:szCs w:val="24"/>
        </w:rPr>
        <w:t xml:space="preserve">«___»___________20_____ г. </w:t>
      </w:r>
    </w:p>
    <w:p w:rsidR="00E26C98" w:rsidRPr="00A67575" w:rsidRDefault="00E26C98" w:rsidP="00CB4655">
      <w:pPr>
        <w:spacing w:after="1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 </w:t>
      </w:r>
      <w:r w:rsidRPr="00A67575">
        <w:rPr>
          <w:rFonts w:ascii="Times New Roman" w:hAnsi="Times New Roman"/>
          <w:sz w:val="24"/>
          <w:szCs w:val="24"/>
        </w:rPr>
        <w:t xml:space="preserve"> на обработку персональных данных своих и своего ребёнка, а именно на сбор, хранение, уточнение (обновление, изменение), использование, передачу, обезличивание, блокирование и уничтожение следующих персональных данных:</w:t>
      </w:r>
    </w:p>
    <w:p w:rsidR="00E26C98" w:rsidRPr="00342F06" w:rsidRDefault="00E26C98" w:rsidP="00CB4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342F06">
        <w:rPr>
          <w:rFonts w:ascii="Times New Roman" w:hAnsi="Times New Roman"/>
          <w:sz w:val="24"/>
          <w:szCs w:val="24"/>
        </w:rPr>
        <w:t>данные свидетельства о рождении воспитанника;</w:t>
      </w:r>
    </w:p>
    <w:p w:rsidR="00E26C98" w:rsidRPr="00342F06" w:rsidRDefault="00E26C98" w:rsidP="00CB4655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42F06">
        <w:rPr>
          <w:rFonts w:ascii="Times New Roman" w:hAnsi="Times New Roman"/>
          <w:sz w:val="24"/>
          <w:szCs w:val="24"/>
        </w:rPr>
        <w:t>паспортные данные родителей (законных представителей);</w:t>
      </w:r>
    </w:p>
    <w:p w:rsidR="00E26C98" w:rsidRPr="00342F06" w:rsidRDefault="00E26C98" w:rsidP="00CB4655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42F06">
        <w:rPr>
          <w:rFonts w:ascii="Times New Roman" w:hAnsi="Times New Roman"/>
          <w:sz w:val="24"/>
          <w:szCs w:val="24"/>
        </w:rPr>
        <w:t xml:space="preserve">данные, подтверждающие законность представления прав ребёнка; </w:t>
      </w:r>
    </w:p>
    <w:p w:rsidR="00E26C98" w:rsidRPr="00342F06" w:rsidRDefault="00E26C98" w:rsidP="00CB4655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42F06">
        <w:rPr>
          <w:rFonts w:ascii="Times New Roman" w:hAnsi="Times New Roman"/>
          <w:sz w:val="24"/>
          <w:szCs w:val="24"/>
        </w:rPr>
        <w:t>адрес регистрации и проживания, контактные телефоны воспитанника и родителей (законных представителей);</w:t>
      </w:r>
    </w:p>
    <w:p w:rsidR="00E26C98" w:rsidRPr="00342F06" w:rsidRDefault="00E26C98" w:rsidP="00CB4655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42F06">
        <w:rPr>
          <w:rFonts w:ascii="Times New Roman" w:hAnsi="Times New Roman"/>
          <w:sz w:val="24"/>
          <w:szCs w:val="24"/>
        </w:rPr>
        <w:t>сведения о месте работы (учебы) родителей (законных представителей);</w:t>
      </w:r>
    </w:p>
    <w:p w:rsidR="00E26C98" w:rsidRPr="00342F06" w:rsidRDefault="00E26C98" w:rsidP="00CB4655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42F06">
        <w:rPr>
          <w:rFonts w:ascii="Times New Roman" w:hAnsi="Times New Roman"/>
          <w:sz w:val="24"/>
          <w:szCs w:val="24"/>
        </w:rPr>
        <w:t>сведения о состоянии здоровья воспитанника;</w:t>
      </w:r>
    </w:p>
    <w:p w:rsidR="00E26C98" w:rsidRPr="00342F06" w:rsidRDefault="00E26C98" w:rsidP="00CB4655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42F06">
        <w:rPr>
          <w:rFonts w:ascii="Times New Roman" w:hAnsi="Times New Roman"/>
          <w:sz w:val="24"/>
          <w:szCs w:val="24"/>
        </w:rPr>
        <w:t>данные страхового медицинского полиса воспитанника;</w:t>
      </w:r>
    </w:p>
    <w:p w:rsidR="00E26C98" w:rsidRPr="00342F06" w:rsidRDefault="00E26C98" w:rsidP="00CB4655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342F06">
        <w:rPr>
          <w:rFonts w:ascii="Times New Roman" w:hAnsi="Times New Roman"/>
          <w:sz w:val="24"/>
          <w:szCs w:val="24"/>
        </w:rPr>
        <w:t>страховой номер индивидуального лицевого счета (СНИЛС) воспитанника;</w:t>
      </w:r>
    </w:p>
    <w:p w:rsidR="00E26C98" w:rsidRPr="00764D09" w:rsidRDefault="00E26C98" w:rsidP="00CB4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342F06">
        <w:rPr>
          <w:rFonts w:ascii="Times New Roman" w:hAnsi="Times New Roman"/>
          <w:sz w:val="24"/>
          <w:szCs w:val="24"/>
        </w:rPr>
        <w:t xml:space="preserve">данные о банковских реквизитах </w:t>
      </w:r>
      <w:r>
        <w:rPr>
          <w:rFonts w:ascii="Times New Roman" w:hAnsi="Times New Roman"/>
          <w:sz w:val="24"/>
          <w:szCs w:val="24"/>
        </w:rPr>
        <w:t>родителя (законного представителя),</w:t>
      </w:r>
    </w:p>
    <w:p w:rsidR="00E26C98" w:rsidRDefault="00E26C98" w:rsidP="00CB4655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также</w:t>
      </w:r>
      <w:r w:rsidRPr="00A67575">
        <w:rPr>
          <w:rFonts w:ascii="Times New Roman" w:hAnsi="Times New Roman"/>
          <w:sz w:val="24"/>
          <w:szCs w:val="24"/>
        </w:rPr>
        <w:t xml:space="preserve"> размещение на официальном сайте М</w:t>
      </w:r>
      <w:r>
        <w:rPr>
          <w:rFonts w:ascii="Times New Roman" w:hAnsi="Times New Roman"/>
          <w:sz w:val="24"/>
          <w:szCs w:val="24"/>
        </w:rPr>
        <w:t xml:space="preserve">БДОУ д/с №19 </w:t>
      </w:r>
      <w:r w:rsidRPr="00A67575">
        <w:rPr>
          <w:rFonts w:ascii="Times New Roman" w:hAnsi="Times New Roman"/>
          <w:sz w:val="24"/>
          <w:szCs w:val="24"/>
        </w:rPr>
        <w:t>и в групповых родительских уголка</w:t>
      </w:r>
      <w:r>
        <w:rPr>
          <w:rFonts w:ascii="Times New Roman" w:hAnsi="Times New Roman"/>
          <w:sz w:val="24"/>
          <w:szCs w:val="24"/>
        </w:rPr>
        <w:t xml:space="preserve">х </w:t>
      </w:r>
      <w:r w:rsidRPr="00A67575">
        <w:rPr>
          <w:rFonts w:ascii="Times New Roman" w:hAnsi="Times New Roman"/>
          <w:sz w:val="24"/>
          <w:szCs w:val="24"/>
        </w:rPr>
        <w:t>фотографии своего ребёнка.</w:t>
      </w:r>
    </w:p>
    <w:p w:rsidR="00E26C98" w:rsidRPr="00CB4655" w:rsidRDefault="00E26C98" w:rsidP="00CB4655">
      <w:pPr>
        <w:spacing w:after="0"/>
        <w:contextualSpacing/>
        <w:rPr>
          <w:rFonts w:ascii="Times New Roman" w:hAnsi="Times New Roman"/>
          <w:sz w:val="12"/>
          <w:szCs w:val="24"/>
        </w:rPr>
      </w:pPr>
    </w:p>
    <w:p w:rsidR="00E26C98" w:rsidRPr="00A67575" w:rsidRDefault="00E26C98" w:rsidP="00CB4655">
      <w:pPr>
        <w:spacing w:after="0"/>
        <w:ind w:firstLine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целях:</w:t>
      </w:r>
      <w:r w:rsidRPr="00A67575">
        <w:rPr>
          <w:rFonts w:ascii="Times New Roman" w:hAnsi="Times New Roman"/>
          <w:sz w:val="24"/>
          <w:szCs w:val="24"/>
        </w:rPr>
        <w:t xml:space="preserve"> осуществления уставной деятельности М</w:t>
      </w:r>
      <w:r>
        <w:rPr>
          <w:rFonts w:ascii="Times New Roman" w:hAnsi="Times New Roman"/>
          <w:sz w:val="24"/>
          <w:szCs w:val="24"/>
        </w:rPr>
        <w:t>Б</w:t>
      </w:r>
      <w:r w:rsidRPr="00A67575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д/с №19</w:t>
      </w:r>
      <w:r w:rsidRPr="00A67575">
        <w:rPr>
          <w:rFonts w:ascii="Times New Roman" w:hAnsi="Times New Roman"/>
          <w:sz w:val="24"/>
          <w:szCs w:val="24"/>
        </w:rP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E26C98" w:rsidRPr="00A67575" w:rsidRDefault="00E26C98" w:rsidP="00CB4655">
      <w:pPr>
        <w:spacing w:before="120" w:after="0"/>
        <w:ind w:firstLine="426"/>
        <w:rPr>
          <w:rFonts w:ascii="Times New Roman" w:hAnsi="Times New Roman"/>
          <w:sz w:val="24"/>
          <w:szCs w:val="24"/>
        </w:rPr>
      </w:pPr>
      <w:r w:rsidRPr="00A67575">
        <w:rPr>
          <w:rFonts w:ascii="Times New Roman" w:hAnsi="Times New Roman"/>
          <w:sz w:val="24"/>
          <w:szCs w:val="24"/>
        </w:rPr>
        <w:t>Об ответственности за достоверность предоставленных сведений предупрежден(а).</w:t>
      </w:r>
    </w:p>
    <w:p w:rsidR="00E26C98" w:rsidRPr="00A67575" w:rsidRDefault="00E26C98" w:rsidP="00CB4655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A67575">
        <w:rPr>
          <w:rFonts w:ascii="Times New Roman" w:hAnsi="Times New Roman"/>
          <w:sz w:val="24"/>
          <w:szCs w:val="24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E26C98" w:rsidRDefault="00E26C98" w:rsidP="00CB4655">
      <w:pPr>
        <w:spacing w:before="120" w:after="0"/>
        <w:ind w:firstLine="426"/>
        <w:rPr>
          <w:rFonts w:ascii="Times New Roman" w:hAnsi="Times New Roman"/>
          <w:sz w:val="24"/>
          <w:szCs w:val="24"/>
        </w:rPr>
      </w:pPr>
      <w:r w:rsidRPr="00A67575">
        <w:rPr>
          <w:rFonts w:ascii="Times New Roman" w:hAnsi="Times New Roman"/>
          <w:sz w:val="24"/>
          <w:szCs w:val="24"/>
        </w:rPr>
        <w:t>Подтверждаю, что ознакомлен(а) с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67575">
        <w:rPr>
          <w:rFonts w:ascii="Times New Roman" w:hAnsi="Times New Roman"/>
          <w:sz w:val="24"/>
          <w:szCs w:val="24"/>
        </w:rPr>
        <w:t xml:space="preserve"> Положением о защите персональных данных воспитанников и родителей (законных представителей) муниципального </w:t>
      </w:r>
      <w:r>
        <w:rPr>
          <w:rFonts w:ascii="Times New Roman" w:hAnsi="Times New Roman"/>
          <w:sz w:val="24"/>
          <w:szCs w:val="24"/>
        </w:rPr>
        <w:t xml:space="preserve">бюджетного </w:t>
      </w:r>
      <w:r w:rsidRPr="00A67575">
        <w:rPr>
          <w:rFonts w:ascii="Times New Roman" w:hAnsi="Times New Roman"/>
          <w:sz w:val="24"/>
          <w:szCs w:val="24"/>
        </w:rPr>
        <w:t xml:space="preserve">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 xml:space="preserve">детский сад №19 городского округа Кинешма» </w:t>
      </w:r>
      <w:r w:rsidRPr="00A67575">
        <w:rPr>
          <w:rFonts w:ascii="Times New Roman" w:hAnsi="Times New Roman"/>
          <w:sz w:val="24"/>
          <w:szCs w:val="24"/>
        </w:rPr>
        <w:t>правами и обязанностями в области защиты персональных данных.</w:t>
      </w:r>
    </w:p>
    <w:p w:rsidR="00E26C98" w:rsidRPr="00A67575" w:rsidRDefault="00E26C98" w:rsidP="00CB4655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E26C98" w:rsidRDefault="00E26C98" w:rsidP="004725E9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A67575">
        <w:rPr>
          <w:rFonts w:ascii="Times New Roman" w:hAnsi="Times New Roman"/>
          <w:sz w:val="24"/>
          <w:szCs w:val="24"/>
        </w:rPr>
        <w:t>"____" _______ 20__ г _______________ (_______________________)</w:t>
      </w:r>
    </w:p>
    <w:p w:rsidR="00E26C98" w:rsidRPr="00A67575" w:rsidRDefault="00E26C98" w:rsidP="004725E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  <w:r w:rsidRPr="00A67575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A67575">
        <w:rPr>
          <w:rFonts w:ascii="Times New Roman" w:hAnsi="Times New Roman"/>
          <w:sz w:val="20"/>
          <w:szCs w:val="20"/>
        </w:rPr>
        <w:t>(Ф.И.О.)</w:t>
      </w:r>
    </w:p>
    <w:p w:rsidR="00E26C98" w:rsidRDefault="00E26C98" w:rsidP="004725E9">
      <w:pPr>
        <w:autoSpaceDE w:val="0"/>
        <w:autoSpaceDN w:val="0"/>
        <w:adjustRightInd w:val="0"/>
        <w:spacing w:after="0" w:line="240" w:lineRule="auto"/>
      </w:pPr>
    </w:p>
    <w:p w:rsidR="00E26C98" w:rsidRDefault="00E26C98"/>
    <w:sectPr w:rsidR="00E26C98" w:rsidSect="00CB465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573D0"/>
    <w:multiLevelType w:val="hybridMultilevel"/>
    <w:tmpl w:val="7AE8BD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5E9"/>
    <w:rsid w:val="00000195"/>
    <w:rsid w:val="00001F1A"/>
    <w:rsid w:val="00002EA9"/>
    <w:rsid w:val="0000354E"/>
    <w:rsid w:val="000036E8"/>
    <w:rsid w:val="0000404C"/>
    <w:rsid w:val="0000499C"/>
    <w:rsid w:val="00006578"/>
    <w:rsid w:val="00006D1E"/>
    <w:rsid w:val="00006D58"/>
    <w:rsid w:val="00007172"/>
    <w:rsid w:val="0000734B"/>
    <w:rsid w:val="00010680"/>
    <w:rsid w:val="00011291"/>
    <w:rsid w:val="000125DD"/>
    <w:rsid w:val="000128E6"/>
    <w:rsid w:val="00012C69"/>
    <w:rsid w:val="00013504"/>
    <w:rsid w:val="00014600"/>
    <w:rsid w:val="00014637"/>
    <w:rsid w:val="00014EF7"/>
    <w:rsid w:val="00015D8C"/>
    <w:rsid w:val="000162D6"/>
    <w:rsid w:val="0001633E"/>
    <w:rsid w:val="0001679F"/>
    <w:rsid w:val="00017970"/>
    <w:rsid w:val="0002126D"/>
    <w:rsid w:val="0002354E"/>
    <w:rsid w:val="00024A76"/>
    <w:rsid w:val="0002514E"/>
    <w:rsid w:val="00026030"/>
    <w:rsid w:val="00026E3C"/>
    <w:rsid w:val="00027680"/>
    <w:rsid w:val="0002775A"/>
    <w:rsid w:val="00027764"/>
    <w:rsid w:val="00027BB7"/>
    <w:rsid w:val="0003186B"/>
    <w:rsid w:val="000323A3"/>
    <w:rsid w:val="000339F1"/>
    <w:rsid w:val="0003410A"/>
    <w:rsid w:val="00035FB7"/>
    <w:rsid w:val="00036460"/>
    <w:rsid w:val="000368A3"/>
    <w:rsid w:val="00037F54"/>
    <w:rsid w:val="0004069D"/>
    <w:rsid w:val="00040901"/>
    <w:rsid w:val="00040F64"/>
    <w:rsid w:val="00041C76"/>
    <w:rsid w:val="00041F6B"/>
    <w:rsid w:val="00041F8A"/>
    <w:rsid w:val="00042AD5"/>
    <w:rsid w:val="00043E57"/>
    <w:rsid w:val="000443C1"/>
    <w:rsid w:val="000446A8"/>
    <w:rsid w:val="00045127"/>
    <w:rsid w:val="00045FF7"/>
    <w:rsid w:val="00047B00"/>
    <w:rsid w:val="000501FD"/>
    <w:rsid w:val="00050C4A"/>
    <w:rsid w:val="000512EA"/>
    <w:rsid w:val="000518B5"/>
    <w:rsid w:val="00051D38"/>
    <w:rsid w:val="00051F9F"/>
    <w:rsid w:val="00053132"/>
    <w:rsid w:val="00053F8B"/>
    <w:rsid w:val="00056145"/>
    <w:rsid w:val="000567CA"/>
    <w:rsid w:val="00056CD4"/>
    <w:rsid w:val="00056FA0"/>
    <w:rsid w:val="00057088"/>
    <w:rsid w:val="00057DD3"/>
    <w:rsid w:val="000603B0"/>
    <w:rsid w:val="00061E63"/>
    <w:rsid w:val="000628DA"/>
    <w:rsid w:val="0006309C"/>
    <w:rsid w:val="00063CD2"/>
    <w:rsid w:val="00064C2D"/>
    <w:rsid w:val="00065020"/>
    <w:rsid w:val="00065F2D"/>
    <w:rsid w:val="0006604C"/>
    <w:rsid w:val="0006631B"/>
    <w:rsid w:val="000670E1"/>
    <w:rsid w:val="000678B3"/>
    <w:rsid w:val="00067E9B"/>
    <w:rsid w:val="0007032C"/>
    <w:rsid w:val="00070AD6"/>
    <w:rsid w:val="00071112"/>
    <w:rsid w:val="0007178E"/>
    <w:rsid w:val="00071B6B"/>
    <w:rsid w:val="00071C60"/>
    <w:rsid w:val="00071DE0"/>
    <w:rsid w:val="000726C0"/>
    <w:rsid w:val="00073035"/>
    <w:rsid w:val="0007409A"/>
    <w:rsid w:val="0007515A"/>
    <w:rsid w:val="00076703"/>
    <w:rsid w:val="00076AEC"/>
    <w:rsid w:val="00080FCC"/>
    <w:rsid w:val="00082472"/>
    <w:rsid w:val="00082B1D"/>
    <w:rsid w:val="0008412E"/>
    <w:rsid w:val="0008534E"/>
    <w:rsid w:val="0008564D"/>
    <w:rsid w:val="000860EA"/>
    <w:rsid w:val="00086C5E"/>
    <w:rsid w:val="000879A3"/>
    <w:rsid w:val="00091366"/>
    <w:rsid w:val="000926A9"/>
    <w:rsid w:val="00093707"/>
    <w:rsid w:val="000946D9"/>
    <w:rsid w:val="00094865"/>
    <w:rsid w:val="000958A4"/>
    <w:rsid w:val="00095A5B"/>
    <w:rsid w:val="00095FB5"/>
    <w:rsid w:val="000960CF"/>
    <w:rsid w:val="00096308"/>
    <w:rsid w:val="000969DE"/>
    <w:rsid w:val="00096EFD"/>
    <w:rsid w:val="000A00C5"/>
    <w:rsid w:val="000A03A1"/>
    <w:rsid w:val="000A1747"/>
    <w:rsid w:val="000A1A4E"/>
    <w:rsid w:val="000A1F3B"/>
    <w:rsid w:val="000A205E"/>
    <w:rsid w:val="000A2CE7"/>
    <w:rsid w:val="000A41AA"/>
    <w:rsid w:val="000A4B72"/>
    <w:rsid w:val="000A62EC"/>
    <w:rsid w:val="000A679B"/>
    <w:rsid w:val="000A7291"/>
    <w:rsid w:val="000B088F"/>
    <w:rsid w:val="000B1423"/>
    <w:rsid w:val="000B1C4A"/>
    <w:rsid w:val="000B2294"/>
    <w:rsid w:val="000B3B32"/>
    <w:rsid w:val="000B42CA"/>
    <w:rsid w:val="000B59EA"/>
    <w:rsid w:val="000B5FBF"/>
    <w:rsid w:val="000B63FE"/>
    <w:rsid w:val="000B7C46"/>
    <w:rsid w:val="000C0153"/>
    <w:rsid w:val="000C0AB4"/>
    <w:rsid w:val="000C1658"/>
    <w:rsid w:val="000C1F58"/>
    <w:rsid w:val="000C3E3A"/>
    <w:rsid w:val="000C46A9"/>
    <w:rsid w:val="000C7140"/>
    <w:rsid w:val="000D06B1"/>
    <w:rsid w:val="000D08A9"/>
    <w:rsid w:val="000D1165"/>
    <w:rsid w:val="000D118B"/>
    <w:rsid w:val="000D1AB6"/>
    <w:rsid w:val="000D290F"/>
    <w:rsid w:val="000D2B28"/>
    <w:rsid w:val="000D3367"/>
    <w:rsid w:val="000D35C9"/>
    <w:rsid w:val="000D5E7B"/>
    <w:rsid w:val="000D7A76"/>
    <w:rsid w:val="000E0064"/>
    <w:rsid w:val="000E01AC"/>
    <w:rsid w:val="000E032E"/>
    <w:rsid w:val="000E0508"/>
    <w:rsid w:val="000E3C8B"/>
    <w:rsid w:val="000E3D2A"/>
    <w:rsid w:val="000E3FCF"/>
    <w:rsid w:val="000E4127"/>
    <w:rsid w:val="000E480E"/>
    <w:rsid w:val="000E4E17"/>
    <w:rsid w:val="000E4F88"/>
    <w:rsid w:val="000E54FA"/>
    <w:rsid w:val="000E58ED"/>
    <w:rsid w:val="000E5E9E"/>
    <w:rsid w:val="000F0E78"/>
    <w:rsid w:val="000F164F"/>
    <w:rsid w:val="000F1F15"/>
    <w:rsid w:val="000F1F4E"/>
    <w:rsid w:val="000F2EEE"/>
    <w:rsid w:val="000F5087"/>
    <w:rsid w:val="000F57E0"/>
    <w:rsid w:val="000F63E2"/>
    <w:rsid w:val="000F6975"/>
    <w:rsid w:val="000F79B1"/>
    <w:rsid w:val="000F7AA9"/>
    <w:rsid w:val="00102509"/>
    <w:rsid w:val="00102702"/>
    <w:rsid w:val="00102760"/>
    <w:rsid w:val="00103342"/>
    <w:rsid w:val="00103F27"/>
    <w:rsid w:val="00104A92"/>
    <w:rsid w:val="001054F7"/>
    <w:rsid w:val="001109D9"/>
    <w:rsid w:val="00111302"/>
    <w:rsid w:val="001118C4"/>
    <w:rsid w:val="00112D1A"/>
    <w:rsid w:val="001130F0"/>
    <w:rsid w:val="0011393F"/>
    <w:rsid w:val="001146D1"/>
    <w:rsid w:val="0011478B"/>
    <w:rsid w:val="00115453"/>
    <w:rsid w:val="001154DE"/>
    <w:rsid w:val="00115C73"/>
    <w:rsid w:val="00115CE5"/>
    <w:rsid w:val="001161BE"/>
    <w:rsid w:val="00116ECF"/>
    <w:rsid w:val="0011713D"/>
    <w:rsid w:val="00117404"/>
    <w:rsid w:val="00117D3C"/>
    <w:rsid w:val="001207E6"/>
    <w:rsid w:val="0012099A"/>
    <w:rsid w:val="00120C35"/>
    <w:rsid w:val="00120C7A"/>
    <w:rsid w:val="00121B06"/>
    <w:rsid w:val="00121CA7"/>
    <w:rsid w:val="00121FAD"/>
    <w:rsid w:val="00122DFF"/>
    <w:rsid w:val="00123BC1"/>
    <w:rsid w:val="00123C05"/>
    <w:rsid w:val="00123C1E"/>
    <w:rsid w:val="0012457F"/>
    <w:rsid w:val="001252D8"/>
    <w:rsid w:val="00127283"/>
    <w:rsid w:val="001272A3"/>
    <w:rsid w:val="0012744F"/>
    <w:rsid w:val="001279BF"/>
    <w:rsid w:val="00127E3B"/>
    <w:rsid w:val="00127FED"/>
    <w:rsid w:val="0013174C"/>
    <w:rsid w:val="001318FA"/>
    <w:rsid w:val="00131FC6"/>
    <w:rsid w:val="00132B76"/>
    <w:rsid w:val="00132D6C"/>
    <w:rsid w:val="0013326A"/>
    <w:rsid w:val="0013455E"/>
    <w:rsid w:val="001349F6"/>
    <w:rsid w:val="00134B46"/>
    <w:rsid w:val="001358B3"/>
    <w:rsid w:val="00135CA0"/>
    <w:rsid w:val="00136056"/>
    <w:rsid w:val="00136209"/>
    <w:rsid w:val="00136845"/>
    <w:rsid w:val="00137963"/>
    <w:rsid w:val="001402C8"/>
    <w:rsid w:val="00141EA4"/>
    <w:rsid w:val="001435C2"/>
    <w:rsid w:val="00143FA8"/>
    <w:rsid w:val="001466D2"/>
    <w:rsid w:val="00146B3D"/>
    <w:rsid w:val="00146D7A"/>
    <w:rsid w:val="00147113"/>
    <w:rsid w:val="00147E6C"/>
    <w:rsid w:val="00150337"/>
    <w:rsid w:val="00150AEB"/>
    <w:rsid w:val="0015159D"/>
    <w:rsid w:val="001522CB"/>
    <w:rsid w:val="0015323F"/>
    <w:rsid w:val="0015358D"/>
    <w:rsid w:val="00153B46"/>
    <w:rsid w:val="00153CB4"/>
    <w:rsid w:val="001570BC"/>
    <w:rsid w:val="00160847"/>
    <w:rsid w:val="0016128F"/>
    <w:rsid w:val="00161421"/>
    <w:rsid w:val="00162076"/>
    <w:rsid w:val="0016397F"/>
    <w:rsid w:val="00163FFC"/>
    <w:rsid w:val="00164A98"/>
    <w:rsid w:val="00165063"/>
    <w:rsid w:val="00165502"/>
    <w:rsid w:val="00165808"/>
    <w:rsid w:val="00166B18"/>
    <w:rsid w:val="00170C47"/>
    <w:rsid w:val="00172BE5"/>
    <w:rsid w:val="001741A2"/>
    <w:rsid w:val="00174A1B"/>
    <w:rsid w:val="0017719D"/>
    <w:rsid w:val="00177908"/>
    <w:rsid w:val="00177BF8"/>
    <w:rsid w:val="00180907"/>
    <w:rsid w:val="0018112C"/>
    <w:rsid w:val="001812AD"/>
    <w:rsid w:val="001813DE"/>
    <w:rsid w:val="00182A18"/>
    <w:rsid w:val="0018305A"/>
    <w:rsid w:val="00184ACB"/>
    <w:rsid w:val="00184EE2"/>
    <w:rsid w:val="00185122"/>
    <w:rsid w:val="00186505"/>
    <w:rsid w:val="00187D9F"/>
    <w:rsid w:val="001901F6"/>
    <w:rsid w:val="001918BB"/>
    <w:rsid w:val="00191970"/>
    <w:rsid w:val="00192CD1"/>
    <w:rsid w:val="00193804"/>
    <w:rsid w:val="00193943"/>
    <w:rsid w:val="0019422A"/>
    <w:rsid w:val="0019499F"/>
    <w:rsid w:val="00196CC5"/>
    <w:rsid w:val="001A0015"/>
    <w:rsid w:val="001A1830"/>
    <w:rsid w:val="001A1B04"/>
    <w:rsid w:val="001A2D52"/>
    <w:rsid w:val="001A2FA7"/>
    <w:rsid w:val="001A42B4"/>
    <w:rsid w:val="001A487D"/>
    <w:rsid w:val="001A4A0E"/>
    <w:rsid w:val="001A501B"/>
    <w:rsid w:val="001A5513"/>
    <w:rsid w:val="001A59ED"/>
    <w:rsid w:val="001A635B"/>
    <w:rsid w:val="001A692E"/>
    <w:rsid w:val="001A6AD7"/>
    <w:rsid w:val="001A763F"/>
    <w:rsid w:val="001A77B8"/>
    <w:rsid w:val="001A7BA0"/>
    <w:rsid w:val="001A7F48"/>
    <w:rsid w:val="001B17E5"/>
    <w:rsid w:val="001B1A88"/>
    <w:rsid w:val="001B2913"/>
    <w:rsid w:val="001B3AFC"/>
    <w:rsid w:val="001B3EF2"/>
    <w:rsid w:val="001B3F58"/>
    <w:rsid w:val="001B4B2D"/>
    <w:rsid w:val="001B4D9A"/>
    <w:rsid w:val="001B51EA"/>
    <w:rsid w:val="001B541F"/>
    <w:rsid w:val="001B61E9"/>
    <w:rsid w:val="001B748C"/>
    <w:rsid w:val="001B7F89"/>
    <w:rsid w:val="001C050F"/>
    <w:rsid w:val="001C0737"/>
    <w:rsid w:val="001C1091"/>
    <w:rsid w:val="001C27C4"/>
    <w:rsid w:val="001C395D"/>
    <w:rsid w:val="001C46B5"/>
    <w:rsid w:val="001C6600"/>
    <w:rsid w:val="001C78CD"/>
    <w:rsid w:val="001D00A6"/>
    <w:rsid w:val="001D0AD8"/>
    <w:rsid w:val="001D1004"/>
    <w:rsid w:val="001D1C26"/>
    <w:rsid w:val="001D355C"/>
    <w:rsid w:val="001D3863"/>
    <w:rsid w:val="001D421A"/>
    <w:rsid w:val="001D59F8"/>
    <w:rsid w:val="001D74D7"/>
    <w:rsid w:val="001E08E6"/>
    <w:rsid w:val="001E0D23"/>
    <w:rsid w:val="001E13FC"/>
    <w:rsid w:val="001E276F"/>
    <w:rsid w:val="001E348F"/>
    <w:rsid w:val="001E425A"/>
    <w:rsid w:val="001E477B"/>
    <w:rsid w:val="001E4A6E"/>
    <w:rsid w:val="001E52F2"/>
    <w:rsid w:val="001E5360"/>
    <w:rsid w:val="001E55AD"/>
    <w:rsid w:val="001E656B"/>
    <w:rsid w:val="001E686C"/>
    <w:rsid w:val="001E7778"/>
    <w:rsid w:val="001F07BC"/>
    <w:rsid w:val="001F0A9E"/>
    <w:rsid w:val="001F1B08"/>
    <w:rsid w:val="001F1F1E"/>
    <w:rsid w:val="001F1F44"/>
    <w:rsid w:val="001F32D2"/>
    <w:rsid w:val="001F35DC"/>
    <w:rsid w:val="001F400A"/>
    <w:rsid w:val="001F4019"/>
    <w:rsid w:val="001F44DC"/>
    <w:rsid w:val="001F5679"/>
    <w:rsid w:val="001F5929"/>
    <w:rsid w:val="001F70B2"/>
    <w:rsid w:val="001F7A33"/>
    <w:rsid w:val="00200B5C"/>
    <w:rsid w:val="00201134"/>
    <w:rsid w:val="002016A7"/>
    <w:rsid w:val="00203300"/>
    <w:rsid w:val="00204767"/>
    <w:rsid w:val="002052D4"/>
    <w:rsid w:val="002055AC"/>
    <w:rsid w:val="00206834"/>
    <w:rsid w:val="002100FB"/>
    <w:rsid w:val="00210815"/>
    <w:rsid w:val="00210848"/>
    <w:rsid w:val="00210894"/>
    <w:rsid w:val="00211152"/>
    <w:rsid w:val="002136D4"/>
    <w:rsid w:val="00214CFD"/>
    <w:rsid w:val="00214DE4"/>
    <w:rsid w:val="002173AF"/>
    <w:rsid w:val="002177D7"/>
    <w:rsid w:val="002218CB"/>
    <w:rsid w:val="00222394"/>
    <w:rsid w:val="002225BA"/>
    <w:rsid w:val="002227EB"/>
    <w:rsid w:val="00222B1D"/>
    <w:rsid w:val="00222D39"/>
    <w:rsid w:val="002238E8"/>
    <w:rsid w:val="00223E57"/>
    <w:rsid w:val="00226881"/>
    <w:rsid w:val="00226B8F"/>
    <w:rsid w:val="00230B19"/>
    <w:rsid w:val="002317CA"/>
    <w:rsid w:val="00231CDE"/>
    <w:rsid w:val="00234BE9"/>
    <w:rsid w:val="00234F83"/>
    <w:rsid w:val="002352F0"/>
    <w:rsid w:val="002376E2"/>
    <w:rsid w:val="00237CB8"/>
    <w:rsid w:val="00241D45"/>
    <w:rsid w:val="002421BB"/>
    <w:rsid w:val="00243050"/>
    <w:rsid w:val="002433AC"/>
    <w:rsid w:val="0024459D"/>
    <w:rsid w:val="00244980"/>
    <w:rsid w:val="0024562A"/>
    <w:rsid w:val="002479BA"/>
    <w:rsid w:val="00247FC4"/>
    <w:rsid w:val="00250637"/>
    <w:rsid w:val="0025066C"/>
    <w:rsid w:val="00250990"/>
    <w:rsid w:val="00250E7F"/>
    <w:rsid w:val="0025116C"/>
    <w:rsid w:val="002519E8"/>
    <w:rsid w:val="0025611C"/>
    <w:rsid w:val="00256523"/>
    <w:rsid w:val="002572CA"/>
    <w:rsid w:val="002574EF"/>
    <w:rsid w:val="0025750A"/>
    <w:rsid w:val="00257CC1"/>
    <w:rsid w:val="00257E19"/>
    <w:rsid w:val="002614F3"/>
    <w:rsid w:val="002621C6"/>
    <w:rsid w:val="002624E7"/>
    <w:rsid w:val="00262E9D"/>
    <w:rsid w:val="00263CF0"/>
    <w:rsid w:val="002656FE"/>
    <w:rsid w:val="00266EAD"/>
    <w:rsid w:val="00267C55"/>
    <w:rsid w:val="00270171"/>
    <w:rsid w:val="0027109F"/>
    <w:rsid w:val="00272171"/>
    <w:rsid w:val="00272738"/>
    <w:rsid w:val="00272B7B"/>
    <w:rsid w:val="00273271"/>
    <w:rsid w:val="00273837"/>
    <w:rsid w:val="00273908"/>
    <w:rsid w:val="00274558"/>
    <w:rsid w:val="00274618"/>
    <w:rsid w:val="00274796"/>
    <w:rsid w:val="00274FF8"/>
    <w:rsid w:val="00275FC0"/>
    <w:rsid w:val="002770EA"/>
    <w:rsid w:val="0027755B"/>
    <w:rsid w:val="00280250"/>
    <w:rsid w:val="0028321D"/>
    <w:rsid w:val="00283DD5"/>
    <w:rsid w:val="002844B3"/>
    <w:rsid w:val="002862BF"/>
    <w:rsid w:val="00286D10"/>
    <w:rsid w:val="002879BA"/>
    <w:rsid w:val="00290DB1"/>
    <w:rsid w:val="00291940"/>
    <w:rsid w:val="00292031"/>
    <w:rsid w:val="002928FE"/>
    <w:rsid w:val="0029364D"/>
    <w:rsid w:val="00293C2D"/>
    <w:rsid w:val="002941A2"/>
    <w:rsid w:val="00294460"/>
    <w:rsid w:val="0029570D"/>
    <w:rsid w:val="00296802"/>
    <w:rsid w:val="00297A1D"/>
    <w:rsid w:val="002A014A"/>
    <w:rsid w:val="002A1298"/>
    <w:rsid w:val="002A1787"/>
    <w:rsid w:val="002A1BDA"/>
    <w:rsid w:val="002A1D7F"/>
    <w:rsid w:val="002A203A"/>
    <w:rsid w:val="002A2A78"/>
    <w:rsid w:val="002A3C53"/>
    <w:rsid w:val="002A4563"/>
    <w:rsid w:val="002A55BF"/>
    <w:rsid w:val="002A5888"/>
    <w:rsid w:val="002A71E3"/>
    <w:rsid w:val="002A7A0D"/>
    <w:rsid w:val="002B108D"/>
    <w:rsid w:val="002B1CD4"/>
    <w:rsid w:val="002B39A8"/>
    <w:rsid w:val="002B3A52"/>
    <w:rsid w:val="002B3CFB"/>
    <w:rsid w:val="002B4089"/>
    <w:rsid w:val="002B426C"/>
    <w:rsid w:val="002B42DB"/>
    <w:rsid w:val="002B455C"/>
    <w:rsid w:val="002B4680"/>
    <w:rsid w:val="002B62BB"/>
    <w:rsid w:val="002B62C2"/>
    <w:rsid w:val="002B6E99"/>
    <w:rsid w:val="002C0055"/>
    <w:rsid w:val="002C1CFB"/>
    <w:rsid w:val="002C29BC"/>
    <w:rsid w:val="002C528E"/>
    <w:rsid w:val="002C592E"/>
    <w:rsid w:val="002C6974"/>
    <w:rsid w:val="002C7148"/>
    <w:rsid w:val="002C737C"/>
    <w:rsid w:val="002D0775"/>
    <w:rsid w:val="002D1F90"/>
    <w:rsid w:val="002D254C"/>
    <w:rsid w:val="002D2A53"/>
    <w:rsid w:val="002D313B"/>
    <w:rsid w:val="002D34ED"/>
    <w:rsid w:val="002D3527"/>
    <w:rsid w:val="002D3DFE"/>
    <w:rsid w:val="002D3F5A"/>
    <w:rsid w:val="002D413C"/>
    <w:rsid w:val="002D720B"/>
    <w:rsid w:val="002D78DD"/>
    <w:rsid w:val="002D7946"/>
    <w:rsid w:val="002E1348"/>
    <w:rsid w:val="002E1A85"/>
    <w:rsid w:val="002E2468"/>
    <w:rsid w:val="002E25A6"/>
    <w:rsid w:val="002E2908"/>
    <w:rsid w:val="002E2E9C"/>
    <w:rsid w:val="002E4410"/>
    <w:rsid w:val="002E4C41"/>
    <w:rsid w:val="002E6CA0"/>
    <w:rsid w:val="002E7102"/>
    <w:rsid w:val="002E7C4E"/>
    <w:rsid w:val="002E7CEE"/>
    <w:rsid w:val="002F012C"/>
    <w:rsid w:val="002F0D10"/>
    <w:rsid w:val="002F1A4D"/>
    <w:rsid w:val="002F3BEA"/>
    <w:rsid w:val="002F438A"/>
    <w:rsid w:val="002F4705"/>
    <w:rsid w:val="002F483E"/>
    <w:rsid w:val="002F4E41"/>
    <w:rsid w:val="002F54CC"/>
    <w:rsid w:val="002F5E36"/>
    <w:rsid w:val="002F62E8"/>
    <w:rsid w:val="00300AF1"/>
    <w:rsid w:val="003024DE"/>
    <w:rsid w:val="00303677"/>
    <w:rsid w:val="00303757"/>
    <w:rsid w:val="0030404E"/>
    <w:rsid w:val="00304ADA"/>
    <w:rsid w:val="00305326"/>
    <w:rsid w:val="003057F8"/>
    <w:rsid w:val="00307149"/>
    <w:rsid w:val="0030746A"/>
    <w:rsid w:val="003078EC"/>
    <w:rsid w:val="00307E4A"/>
    <w:rsid w:val="00310EC2"/>
    <w:rsid w:val="00311532"/>
    <w:rsid w:val="00311BDF"/>
    <w:rsid w:val="0031267C"/>
    <w:rsid w:val="00315E41"/>
    <w:rsid w:val="00316119"/>
    <w:rsid w:val="0031698C"/>
    <w:rsid w:val="00316A68"/>
    <w:rsid w:val="00321951"/>
    <w:rsid w:val="00323E7D"/>
    <w:rsid w:val="00323EA3"/>
    <w:rsid w:val="003240A6"/>
    <w:rsid w:val="00324897"/>
    <w:rsid w:val="003260AC"/>
    <w:rsid w:val="00326715"/>
    <w:rsid w:val="0033034A"/>
    <w:rsid w:val="00330D78"/>
    <w:rsid w:val="00331AD1"/>
    <w:rsid w:val="003322CC"/>
    <w:rsid w:val="00333022"/>
    <w:rsid w:val="00333053"/>
    <w:rsid w:val="0033322C"/>
    <w:rsid w:val="003335E2"/>
    <w:rsid w:val="00334EF5"/>
    <w:rsid w:val="00337266"/>
    <w:rsid w:val="00340299"/>
    <w:rsid w:val="003407ED"/>
    <w:rsid w:val="003408DA"/>
    <w:rsid w:val="00340EB6"/>
    <w:rsid w:val="00340ECA"/>
    <w:rsid w:val="00341C7B"/>
    <w:rsid w:val="0034243E"/>
    <w:rsid w:val="00342544"/>
    <w:rsid w:val="00342F06"/>
    <w:rsid w:val="003435D9"/>
    <w:rsid w:val="00344138"/>
    <w:rsid w:val="00344885"/>
    <w:rsid w:val="00344C9E"/>
    <w:rsid w:val="00346C7E"/>
    <w:rsid w:val="00347948"/>
    <w:rsid w:val="00347F6A"/>
    <w:rsid w:val="00350EC3"/>
    <w:rsid w:val="0035141A"/>
    <w:rsid w:val="00351B01"/>
    <w:rsid w:val="00351CE9"/>
    <w:rsid w:val="00351E5C"/>
    <w:rsid w:val="0035223E"/>
    <w:rsid w:val="0035317B"/>
    <w:rsid w:val="00355BC6"/>
    <w:rsid w:val="00355D85"/>
    <w:rsid w:val="00355DEA"/>
    <w:rsid w:val="00355F6A"/>
    <w:rsid w:val="00355FCC"/>
    <w:rsid w:val="00356700"/>
    <w:rsid w:val="00356A4B"/>
    <w:rsid w:val="00356BA5"/>
    <w:rsid w:val="00356D5D"/>
    <w:rsid w:val="00357310"/>
    <w:rsid w:val="003576C5"/>
    <w:rsid w:val="003579B8"/>
    <w:rsid w:val="003602A2"/>
    <w:rsid w:val="00360689"/>
    <w:rsid w:val="0036233D"/>
    <w:rsid w:val="00362628"/>
    <w:rsid w:val="00362F9D"/>
    <w:rsid w:val="00363175"/>
    <w:rsid w:val="00364DA6"/>
    <w:rsid w:val="00365C0E"/>
    <w:rsid w:val="00367167"/>
    <w:rsid w:val="00367C7C"/>
    <w:rsid w:val="003704B8"/>
    <w:rsid w:val="0037057E"/>
    <w:rsid w:val="00370655"/>
    <w:rsid w:val="00371DB8"/>
    <w:rsid w:val="00372052"/>
    <w:rsid w:val="00373D3C"/>
    <w:rsid w:val="003754EC"/>
    <w:rsid w:val="003763CD"/>
    <w:rsid w:val="003763EF"/>
    <w:rsid w:val="00377A0D"/>
    <w:rsid w:val="00380767"/>
    <w:rsid w:val="00380A88"/>
    <w:rsid w:val="0038158C"/>
    <w:rsid w:val="0038231C"/>
    <w:rsid w:val="003844C7"/>
    <w:rsid w:val="003848F6"/>
    <w:rsid w:val="00384DAD"/>
    <w:rsid w:val="003855D5"/>
    <w:rsid w:val="003856CD"/>
    <w:rsid w:val="003861AC"/>
    <w:rsid w:val="0038727B"/>
    <w:rsid w:val="00387EDA"/>
    <w:rsid w:val="003901E5"/>
    <w:rsid w:val="00390D5B"/>
    <w:rsid w:val="00390FE6"/>
    <w:rsid w:val="00391113"/>
    <w:rsid w:val="00393A82"/>
    <w:rsid w:val="0039549D"/>
    <w:rsid w:val="00395FF6"/>
    <w:rsid w:val="00396574"/>
    <w:rsid w:val="00396ADC"/>
    <w:rsid w:val="00397723"/>
    <w:rsid w:val="00397C88"/>
    <w:rsid w:val="00397DA2"/>
    <w:rsid w:val="00397F1E"/>
    <w:rsid w:val="003A09A0"/>
    <w:rsid w:val="003A13F7"/>
    <w:rsid w:val="003A23C9"/>
    <w:rsid w:val="003A2881"/>
    <w:rsid w:val="003A2B4D"/>
    <w:rsid w:val="003A3048"/>
    <w:rsid w:val="003A3F07"/>
    <w:rsid w:val="003A50A5"/>
    <w:rsid w:val="003A595B"/>
    <w:rsid w:val="003A598C"/>
    <w:rsid w:val="003A64FF"/>
    <w:rsid w:val="003A656E"/>
    <w:rsid w:val="003A6DAD"/>
    <w:rsid w:val="003A6E7F"/>
    <w:rsid w:val="003B0AA3"/>
    <w:rsid w:val="003B2159"/>
    <w:rsid w:val="003B4B28"/>
    <w:rsid w:val="003B4B2C"/>
    <w:rsid w:val="003B4D26"/>
    <w:rsid w:val="003B662A"/>
    <w:rsid w:val="003B6F50"/>
    <w:rsid w:val="003B772D"/>
    <w:rsid w:val="003B7754"/>
    <w:rsid w:val="003C00C7"/>
    <w:rsid w:val="003C0A98"/>
    <w:rsid w:val="003C131E"/>
    <w:rsid w:val="003C29EE"/>
    <w:rsid w:val="003C2A85"/>
    <w:rsid w:val="003C32EB"/>
    <w:rsid w:val="003C38E7"/>
    <w:rsid w:val="003C44BE"/>
    <w:rsid w:val="003C4638"/>
    <w:rsid w:val="003C4E70"/>
    <w:rsid w:val="003C5D3D"/>
    <w:rsid w:val="003C5D3F"/>
    <w:rsid w:val="003C690C"/>
    <w:rsid w:val="003C69AB"/>
    <w:rsid w:val="003C6AA6"/>
    <w:rsid w:val="003C770A"/>
    <w:rsid w:val="003C7D72"/>
    <w:rsid w:val="003D0882"/>
    <w:rsid w:val="003D0A7A"/>
    <w:rsid w:val="003D15FB"/>
    <w:rsid w:val="003D19D4"/>
    <w:rsid w:val="003D2CE2"/>
    <w:rsid w:val="003D3350"/>
    <w:rsid w:val="003D3447"/>
    <w:rsid w:val="003D39FF"/>
    <w:rsid w:val="003D3A5E"/>
    <w:rsid w:val="003D3CED"/>
    <w:rsid w:val="003D3D4E"/>
    <w:rsid w:val="003D3DD3"/>
    <w:rsid w:val="003D478E"/>
    <w:rsid w:val="003D5934"/>
    <w:rsid w:val="003D6198"/>
    <w:rsid w:val="003D784E"/>
    <w:rsid w:val="003D7E22"/>
    <w:rsid w:val="003E0B0C"/>
    <w:rsid w:val="003E191F"/>
    <w:rsid w:val="003E19B9"/>
    <w:rsid w:val="003E26EC"/>
    <w:rsid w:val="003E342E"/>
    <w:rsid w:val="003E3B84"/>
    <w:rsid w:val="003E4573"/>
    <w:rsid w:val="003E51A1"/>
    <w:rsid w:val="003E6A4A"/>
    <w:rsid w:val="003E6AC4"/>
    <w:rsid w:val="003E720D"/>
    <w:rsid w:val="003F0218"/>
    <w:rsid w:val="003F0A5F"/>
    <w:rsid w:val="003F17EE"/>
    <w:rsid w:val="003F1CEB"/>
    <w:rsid w:val="003F2585"/>
    <w:rsid w:val="003F35C5"/>
    <w:rsid w:val="003F3895"/>
    <w:rsid w:val="003F3AF3"/>
    <w:rsid w:val="003F48E9"/>
    <w:rsid w:val="003F5866"/>
    <w:rsid w:val="003F5F4D"/>
    <w:rsid w:val="003F664D"/>
    <w:rsid w:val="00400027"/>
    <w:rsid w:val="00400A4F"/>
    <w:rsid w:val="0040143D"/>
    <w:rsid w:val="0040285B"/>
    <w:rsid w:val="00402927"/>
    <w:rsid w:val="00402CFC"/>
    <w:rsid w:val="00405542"/>
    <w:rsid w:val="00405635"/>
    <w:rsid w:val="00405777"/>
    <w:rsid w:val="004066C2"/>
    <w:rsid w:val="00407018"/>
    <w:rsid w:val="00407C87"/>
    <w:rsid w:val="00407FD5"/>
    <w:rsid w:val="004114D6"/>
    <w:rsid w:val="00412497"/>
    <w:rsid w:val="00412672"/>
    <w:rsid w:val="00412D55"/>
    <w:rsid w:val="0041360E"/>
    <w:rsid w:val="00413A38"/>
    <w:rsid w:val="004144B6"/>
    <w:rsid w:val="00414A6A"/>
    <w:rsid w:val="0041517C"/>
    <w:rsid w:val="00415FE6"/>
    <w:rsid w:val="004168A6"/>
    <w:rsid w:val="00416B5F"/>
    <w:rsid w:val="0041723E"/>
    <w:rsid w:val="0042065D"/>
    <w:rsid w:val="00420795"/>
    <w:rsid w:val="004209AF"/>
    <w:rsid w:val="004224E5"/>
    <w:rsid w:val="00422707"/>
    <w:rsid w:val="00422E15"/>
    <w:rsid w:val="00423756"/>
    <w:rsid w:val="00424129"/>
    <w:rsid w:val="00424FA5"/>
    <w:rsid w:val="00425448"/>
    <w:rsid w:val="00425959"/>
    <w:rsid w:val="004269A0"/>
    <w:rsid w:val="004272BD"/>
    <w:rsid w:val="004276CB"/>
    <w:rsid w:val="00427A9B"/>
    <w:rsid w:val="00430163"/>
    <w:rsid w:val="00430E29"/>
    <w:rsid w:val="00431573"/>
    <w:rsid w:val="00432365"/>
    <w:rsid w:val="00433288"/>
    <w:rsid w:val="00433353"/>
    <w:rsid w:val="00433798"/>
    <w:rsid w:val="00433E2B"/>
    <w:rsid w:val="0043400C"/>
    <w:rsid w:val="00435355"/>
    <w:rsid w:val="00435434"/>
    <w:rsid w:val="00437FB5"/>
    <w:rsid w:val="004406AD"/>
    <w:rsid w:val="00441010"/>
    <w:rsid w:val="004410D9"/>
    <w:rsid w:val="0044200A"/>
    <w:rsid w:val="00442580"/>
    <w:rsid w:val="0044348B"/>
    <w:rsid w:val="00444752"/>
    <w:rsid w:val="004448A6"/>
    <w:rsid w:val="00445C37"/>
    <w:rsid w:val="0044774F"/>
    <w:rsid w:val="00447EA2"/>
    <w:rsid w:val="00447EB9"/>
    <w:rsid w:val="00450549"/>
    <w:rsid w:val="004506DE"/>
    <w:rsid w:val="00450BEB"/>
    <w:rsid w:val="004519E8"/>
    <w:rsid w:val="00451C46"/>
    <w:rsid w:val="004531E0"/>
    <w:rsid w:val="00453A54"/>
    <w:rsid w:val="004545CD"/>
    <w:rsid w:val="004546F9"/>
    <w:rsid w:val="00454F29"/>
    <w:rsid w:val="004559D4"/>
    <w:rsid w:val="00455B4C"/>
    <w:rsid w:val="00455E73"/>
    <w:rsid w:val="004574DB"/>
    <w:rsid w:val="004577CC"/>
    <w:rsid w:val="004610E2"/>
    <w:rsid w:val="0046182F"/>
    <w:rsid w:val="00461A1B"/>
    <w:rsid w:val="00463556"/>
    <w:rsid w:val="00465F65"/>
    <w:rsid w:val="00466901"/>
    <w:rsid w:val="00466D90"/>
    <w:rsid w:val="00467998"/>
    <w:rsid w:val="0047043D"/>
    <w:rsid w:val="00471752"/>
    <w:rsid w:val="00471EDD"/>
    <w:rsid w:val="00472399"/>
    <w:rsid w:val="004725E9"/>
    <w:rsid w:val="004747F5"/>
    <w:rsid w:val="004749F7"/>
    <w:rsid w:val="00474DE9"/>
    <w:rsid w:val="00475CAE"/>
    <w:rsid w:val="00475E0E"/>
    <w:rsid w:val="00475F1E"/>
    <w:rsid w:val="004765CC"/>
    <w:rsid w:val="00476B7D"/>
    <w:rsid w:val="0048058E"/>
    <w:rsid w:val="00480E4F"/>
    <w:rsid w:val="00481344"/>
    <w:rsid w:val="00482B2C"/>
    <w:rsid w:val="0048318B"/>
    <w:rsid w:val="0048368E"/>
    <w:rsid w:val="00483F11"/>
    <w:rsid w:val="004846C6"/>
    <w:rsid w:val="00484F05"/>
    <w:rsid w:val="00484F19"/>
    <w:rsid w:val="00486020"/>
    <w:rsid w:val="00486063"/>
    <w:rsid w:val="00486F71"/>
    <w:rsid w:val="00487D44"/>
    <w:rsid w:val="00491708"/>
    <w:rsid w:val="00491E70"/>
    <w:rsid w:val="00493D31"/>
    <w:rsid w:val="004943B2"/>
    <w:rsid w:val="00494D84"/>
    <w:rsid w:val="004951B3"/>
    <w:rsid w:val="00496379"/>
    <w:rsid w:val="004977EE"/>
    <w:rsid w:val="00497A28"/>
    <w:rsid w:val="00497D81"/>
    <w:rsid w:val="004A08DA"/>
    <w:rsid w:val="004A2612"/>
    <w:rsid w:val="004A2669"/>
    <w:rsid w:val="004A378D"/>
    <w:rsid w:val="004A3D8D"/>
    <w:rsid w:val="004A5634"/>
    <w:rsid w:val="004A5832"/>
    <w:rsid w:val="004A6818"/>
    <w:rsid w:val="004A6C15"/>
    <w:rsid w:val="004A6CA2"/>
    <w:rsid w:val="004A760A"/>
    <w:rsid w:val="004B2B85"/>
    <w:rsid w:val="004B4859"/>
    <w:rsid w:val="004C0733"/>
    <w:rsid w:val="004C08CB"/>
    <w:rsid w:val="004C10A9"/>
    <w:rsid w:val="004C13BB"/>
    <w:rsid w:val="004C15DD"/>
    <w:rsid w:val="004C1D31"/>
    <w:rsid w:val="004C1FBE"/>
    <w:rsid w:val="004C2121"/>
    <w:rsid w:val="004C257D"/>
    <w:rsid w:val="004C2BD6"/>
    <w:rsid w:val="004C4D59"/>
    <w:rsid w:val="004C4ED2"/>
    <w:rsid w:val="004C58D0"/>
    <w:rsid w:val="004C5FA8"/>
    <w:rsid w:val="004C6E9B"/>
    <w:rsid w:val="004D149E"/>
    <w:rsid w:val="004D1E72"/>
    <w:rsid w:val="004D20B0"/>
    <w:rsid w:val="004D34D1"/>
    <w:rsid w:val="004D50CC"/>
    <w:rsid w:val="004D5B72"/>
    <w:rsid w:val="004D60E0"/>
    <w:rsid w:val="004D634C"/>
    <w:rsid w:val="004D67A3"/>
    <w:rsid w:val="004D6B25"/>
    <w:rsid w:val="004D727E"/>
    <w:rsid w:val="004D7E8D"/>
    <w:rsid w:val="004E0E67"/>
    <w:rsid w:val="004E1228"/>
    <w:rsid w:val="004E1A37"/>
    <w:rsid w:val="004E1B05"/>
    <w:rsid w:val="004E1B0E"/>
    <w:rsid w:val="004E206C"/>
    <w:rsid w:val="004E27B8"/>
    <w:rsid w:val="004E28D0"/>
    <w:rsid w:val="004E4476"/>
    <w:rsid w:val="004E482B"/>
    <w:rsid w:val="004E4D56"/>
    <w:rsid w:val="004E598C"/>
    <w:rsid w:val="004E5A37"/>
    <w:rsid w:val="004E5D51"/>
    <w:rsid w:val="004E5DEB"/>
    <w:rsid w:val="004E6225"/>
    <w:rsid w:val="004E69FA"/>
    <w:rsid w:val="004F0ED0"/>
    <w:rsid w:val="004F0FD0"/>
    <w:rsid w:val="004F1917"/>
    <w:rsid w:val="004F1D22"/>
    <w:rsid w:val="004F24F1"/>
    <w:rsid w:val="004F28D3"/>
    <w:rsid w:val="004F2CC7"/>
    <w:rsid w:val="004F2D01"/>
    <w:rsid w:val="004F3925"/>
    <w:rsid w:val="004F4702"/>
    <w:rsid w:val="004F4EF6"/>
    <w:rsid w:val="004F5410"/>
    <w:rsid w:val="004F6898"/>
    <w:rsid w:val="004F6987"/>
    <w:rsid w:val="004F7097"/>
    <w:rsid w:val="00500D3B"/>
    <w:rsid w:val="0050163D"/>
    <w:rsid w:val="005016B7"/>
    <w:rsid w:val="00502889"/>
    <w:rsid w:val="005040B1"/>
    <w:rsid w:val="0050523F"/>
    <w:rsid w:val="005059CA"/>
    <w:rsid w:val="00506AA2"/>
    <w:rsid w:val="00506E73"/>
    <w:rsid w:val="00507A50"/>
    <w:rsid w:val="005109B7"/>
    <w:rsid w:val="00510CBA"/>
    <w:rsid w:val="00510F6D"/>
    <w:rsid w:val="0051499A"/>
    <w:rsid w:val="00514AE4"/>
    <w:rsid w:val="0051507F"/>
    <w:rsid w:val="00515A6C"/>
    <w:rsid w:val="00515C87"/>
    <w:rsid w:val="00516955"/>
    <w:rsid w:val="00516DFE"/>
    <w:rsid w:val="00521A49"/>
    <w:rsid w:val="00521BD2"/>
    <w:rsid w:val="005221C4"/>
    <w:rsid w:val="00523483"/>
    <w:rsid w:val="00523514"/>
    <w:rsid w:val="00523BC3"/>
    <w:rsid w:val="00523D2B"/>
    <w:rsid w:val="00524BB8"/>
    <w:rsid w:val="00524D20"/>
    <w:rsid w:val="00524F90"/>
    <w:rsid w:val="00526132"/>
    <w:rsid w:val="00526AAC"/>
    <w:rsid w:val="0052731C"/>
    <w:rsid w:val="00527A49"/>
    <w:rsid w:val="00527B24"/>
    <w:rsid w:val="0053069C"/>
    <w:rsid w:val="00530CC5"/>
    <w:rsid w:val="00531624"/>
    <w:rsid w:val="0053167B"/>
    <w:rsid w:val="00531D8F"/>
    <w:rsid w:val="0053287C"/>
    <w:rsid w:val="00532DD2"/>
    <w:rsid w:val="00533562"/>
    <w:rsid w:val="0053437B"/>
    <w:rsid w:val="00534811"/>
    <w:rsid w:val="00534A37"/>
    <w:rsid w:val="00536587"/>
    <w:rsid w:val="00537B99"/>
    <w:rsid w:val="00541C3B"/>
    <w:rsid w:val="00542A4E"/>
    <w:rsid w:val="005430BA"/>
    <w:rsid w:val="0054321D"/>
    <w:rsid w:val="00543258"/>
    <w:rsid w:val="00543931"/>
    <w:rsid w:val="00543C9F"/>
    <w:rsid w:val="00544348"/>
    <w:rsid w:val="0054437C"/>
    <w:rsid w:val="005458D2"/>
    <w:rsid w:val="00545E9C"/>
    <w:rsid w:val="0054615A"/>
    <w:rsid w:val="0054630B"/>
    <w:rsid w:val="00547D4B"/>
    <w:rsid w:val="00550009"/>
    <w:rsid w:val="00550A40"/>
    <w:rsid w:val="00550B6E"/>
    <w:rsid w:val="00550F0F"/>
    <w:rsid w:val="00550F15"/>
    <w:rsid w:val="005519D8"/>
    <w:rsid w:val="00551C65"/>
    <w:rsid w:val="00551F58"/>
    <w:rsid w:val="005522C7"/>
    <w:rsid w:val="00555B79"/>
    <w:rsid w:val="00555D52"/>
    <w:rsid w:val="00555F5C"/>
    <w:rsid w:val="0055672C"/>
    <w:rsid w:val="00556FB8"/>
    <w:rsid w:val="00557AAF"/>
    <w:rsid w:val="00560E4A"/>
    <w:rsid w:val="005613BA"/>
    <w:rsid w:val="00561636"/>
    <w:rsid w:val="00562374"/>
    <w:rsid w:val="00562E94"/>
    <w:rsid w:val="00564CA1"/>
    <w:rsid w:val="00566014"/>
    <w:rsid w:val="005676E7"/>
    <w:rsid w:val="00567B32"/>
    <w:rsid w:val="00571CC4"/>
    <w:rsid w:val="00571CDE"/>
    <w:rsid w:val="00572612"/>
    <w:rsid w:val="00572711"/>
    <w:rsid w:val="00572786"/>
    <w:rsid w:val="00572840"/>
    <w:rsid w:val="005729AE"/>
    <w:rsid w:val="00572B57"/>
    <w:rsid w:val="0057445B"/>
    <w:rsid w:val="00574743"/>
    <w:rsid w:val="00574D2C"/>
    <w:rsid w:val="00575784"/>
    <w:rsid w:val="005759CE"/>
    <w:rsid w:val="00576302"/>
    <w:rsid w:val="005771DE"/>
    <w:rsid w:val="00577345"/>
    <w:rsid w:val="005776B4"/>
    <w:rsid w:val="00577E3E"/>
    <w:rsid w:val="00580671"/>
    <w:rsid w:val="00581263"/>
    <w:rsid w:val="00581F3C"/>
    <w:rsid w:val="00583E7B"/>
    <w:rsid w:val="005852C0"/>
    <w:rsid w:val="00585BFB"/>
    <w:rsid w:val="00586695"/>
    <w:rsid w:val="0059058E"/>
    <w:rsid w:val="00592000"/>
    <w:rsid w:val="005929EF"/>
    <w:rsid w:val="005935A0"/>
    <w:rsid w:val="00594A37"/>
    <w:rsid w:val="00595134"/>
    <w:rsid w:val="00596D56"/>
    <w:rsid w:val="0059718E"/>
    <w:rsid w:val="00597464"/>
    <w:rsid w:val="00597EA0"/>
    <w:rsid w:val="005A0864"/>
    <w:rsid w:val="005A0CE6"/>
    <w:rsid w:val="005A1577"/>
    <w:rsid w:val="005A215A"/>
    <w:rsid w:val="005A2300"/>
    <w:rsid w:val="005A2CCD"/>
    <w:rsid w:val="005A312E"/>
    <w:rsid w:val="005A5716"/>
    <w:rsid w:val="005A6063"/>
    <w:rsid w:val="005A7103"/>
    <w:rsid w:val="005B004B"/>
    <w:rsid w:val="005B0082"/>
    <w:rsid w:val="005B0804"/>
    <w:rsid w:val="005B0AD1"/>
    <w:rsid w:val="005B14B7"/>
    <w:rsid w:val="005B1760"/>
    <w:rsid w:val="005B1D7B"/>
    <w:rsid w:val="005B293D"/>
    <w:rsid w:val="005B2E74"/>
    <w:rsid w:val="005B2E7D"/>
    <w:rsid w:val="005B403B"/>
    <w:rsid w:val="005B5CDF"/>
    <w:rsid w:val="005C179D"/>
    <w:rsid w:val="005C1BB9"/>
    <w:rsid w:val="005C20EA"/>
    <w:rsid w:val="005C2AD7"/>
    <w:rsid w:val="005C2DCE"/>
    <w:rsid w:val="005C2E05"/>
    <w:rsid w:val="005C5123"/>
    <w:rsid w:val="005C53A7"/>
    <w:rsid w:val="005C5C37"/>
    <w:rsid w:val="005C7CBC"/>
    <w:rsid w:val="005D0AD6"/>
    <w:rsid w:val="005D1686"/>
    <w:rsid w:val="005D1795"/>
    <w:rsid w:val="005D3664"/>
    <w:rsid w:val="005D5A22"/>
    <w:rsid w:val="005D7CAA"/>
    <w:rsid w:val="005D7DAE"/>
    <w:rsid w:val="005E5172"/>
    <w:rsid w:val="005E5F8E"/>
    <w:rsid w:val="005E68FE"/>
    <w:rsid w:val="005F03D8"/>
    <w:rsid w:val="005F079E"/>
    <w:rsid w:val="005F0FC0"/>
    <w:rsid w:val="005F1148"/>
    <w:rsid w:val="005F3D46"/>
    <w:rsid w:val="005F4660"/>
    <w:rsid w:val="005F46AF"/>
    <w:rsid w:val="005F4A02"/>
    <w:rsid w:val="005F4D42"/>
    <w:rsid w:val="005F57CD"/>
    <w:rsid w:val="005F759D"/>
    <w:rsid w:val="005F7770"/>
    <w:rsid w:val="005F7BC8"/>
    <w:rsid w:val="005F7CBD"/>
    <w:rsid w:val="00602690"/>
    <w:rsid w:val="00603CBB"/>
    <w:rsid w:val="00605206"/>
    <w:rsid w:val="00605422"/>
    <w:rsid w:val="00605E84"/>
    <w:rsid w:val="00606386"/>
    <w:rsid w:val="0060640E"/>
    <w:rsid w:val="006064EB"/>
    <w:rsid w:val="0060729F"/>
    <w:rsid w:val="00610A79"/>
    <w:rsid w:val="00610E66"/>
    <w:rsid w:val="006120CA"/>
    <w:rsid w:val="0061212F"/>
    <w:rsid w:val="00612C90"/>
    <w:rsid w:val="00612E0E"/>
    <w:rsid w:val="00616794"/>
    <w:rsid w:val="0061680E"/>
    <w:rsid w:val="00617002"/>
    <w:rsid w:val="00617AEC"/>
    <w:rsid w:val="0062143C"/>
    <w:rsid w:val="00621AB9"/>
    <w:rsid w:val="00621E71"/>
    <w:rsid w:val="00622111"/>
    <w:rsid w:val="00623253"/>
    <w:rsid w:val="006243A4"/>
    <w:rsid w:val="00624BDA"/>
    <w:rsid w:val="00625044"/>
    <w:rsid w:val="0062509E"/>
    <w:rsid w:val="00626202"/>
    <w:rsid w:val="00626554"/>
    <w:rsid w:val="00626F94"/>
    <w:rsid w:val="00627627"/>
    <w:rsid w:val="0062791A"/>
    <w:rsid w:val="0062799B"/>
    <w:rsid w:val="00627BC6"/>
    <w:rsid w:val="00630570"/>
    <w:rsid w:val="0063093C"/>
    <w:rsid w:val="006327C6"/>
    <w:rsid w:val="00633984"/>
    <w:rsid w:val="00634B14"/>
    <w:rsid w:val="00635CE8"/>
    <w:rsid w:val="006362D9"/>
    <w:rsid w:val="00636341"/>
    <w:rsid w:val="006367E4"/>
    <w:rsid w:val="006405DC"/>
    <w:rsid w:val="00641A4C"/>
    <w:rsid w:val="00645C80"/>
    <w:rsid w:val="006476BB"/>
    <w:rsid w:val="00650941"/>
    <w:rsid w:val="0065142D"/>
    <w:rsid w:val="0065171F"/>
    <w:rsid w:val="00651D03"/>
    <w:rsid w:val="00652596"/>
    <w:rsid w:val="00652BF6"/>
    <w:rsid w:val="0065321E"/>
    <w:rsid w:val="00653379"/>
    <w:rsid w:val="0065393B"/>
    <w:rsid w:val="00654179"/>
    <w:rsid w:val="00654861"/>
    <w:rsid w:val="00655E2E"/>
    <w:rsid w:val="00655FB3"/>
    <w:rsid w:val="0065667E"/>
    <w:rsid w:val="00656B8B"/>
    <w:rsid w:val="0065786C"/>
    <w:rsid w:val="00660300"/>
    <w:rsid w:val="00660E44"/>
    <w:rsid w:val="00661694"/>
    <w:rsid w:val="006622AC"/>
    <w:rsid w:val="00663414"/>
    <w:rsid w:val="00664B3E"/>
    <w:rsid w:val="006654D9"/>
    <w:rsid w:val="00665941"/>
    <w:rsid w:val="006669AE"/>
    <w:rsid w:val="00666A0C"/>
    <w:rsid w:val="0067007C"/>
    <w:rsid w:val="00672214"/>
    <w:rsid w:val="00672489"/>
    <w:rsid w:val="006725F4"/>
    <w:rsid w:val="006726CB"/>
    <w:rsid w:val="006729C0"/>
    <w:rsid w:val="006730D1"/>
    <w:rsid w:val="006744B5"/>
    <w:rsid w:val="006749FD"/>
    <w:rsid w:val="006760E8"/>
    <w:rsid w:val="0067679D"/>
    <w:rsid w:val="00676AA9"/>
    <w:rsid w:val="006779E7"/>
    <w:rsid w:val="00677E74"/>
    <w:rsid w:val="00680353"/>
    <w:rsid w:val="006807BC"/>
    <w:rsid w:val="00681477"/>
    <w:rsid w:val="006827AC"/>
    <w:rsid w:val="00682D65"/>
    <w:rsid w:val="00682E8B"/>
    <w:rsid w:val="006833D0"/>
    <w:rsid w:val="00685B92"/>
    <w:rsid w:val="00687BF9"/>
    <w:rsid w:val="00690F12"/>
    <w:rsid w:val="00691A9C"/>
    <w:rsid w:val="00692D2F"/>
    <w:rsid w:val="00693603"/>
    <w:rsid w:val="00694127"/>
    <w:rsid w:val="006942A1"/>
    <w:rsid w:val="00694540"/>
    <w:rsid w:val="00694B5F"/>
    <w:rsid w:val="006951DE"/>
    <w:rsid w:val="006967FB"/>
    <w:rsid w:val="00696C7A"/>
    <w:rsid w:val="00697960"/>
    <w:rsid w:val="006A10D6"/>
    <w:rsid w:val="006A1ABC"/>
    <w:rsid w:val="006A1CA1"/>
    <w:rsid w:val="006A1D50"/>
    <w:rsid w:val="006A2297"/>
    <w:rsid w:val="006A2A46"/>
    <w:rsid w:val="006A2BD7"/>
    <w:rsid w:val="006A3475"/>
    <w:rsid w:val="006A44D1"/>
    <w:rsid w:val="006A4ED0"/>
    <w:rsid w:val="006A4FC6"/>
    <w:rsid w:val="006A5E1A"/>
    <w:rsid w:val="006A6593"/>
    <w:rsid w:val="006B041C"/>
    <w:rsid w:val="006B0FCF"/>
    <w:rsid w:val="006B17E4"/>
    <w:rsid w:val="006B2406"/>
    <w:rsid w:val="006B3C3E"/>
    <w:rsid w:val="006B5FFE"/>
    <w:rsid w:val="006B6331"/>
    <w:rsid w:val="006B6834"/>
    <w:rsid w:val="006B6A80"/>
    <w:rsid w:val="006B7032"/>
    <w:rsid w:val="006B72C2"/>
    <w:rsid w:val="006B76B3"/>
    <w:rsid w:val="006B7E00"/>
    <w:rsid w:val="006C0A62"/>
    <w:rsid w:val="006C0C33"/>
    <w:rsid w:val="006C0ED9"/>
    <w:rsid w:val="006C1412"/>
    <w:rsid w:val="006C2F8B"/>
    <w:rsid w:val="006C3C78"/>
    <w:rsid w:val="006C4A1F"/>
    <w:rsid w:val="006C4AD8"/>
    <w:rsid w:val="006C6B57"/>
    <w:rsid w:val="006C6BDB"/>
    <w:rsid w:val="006C7825"/>
    <w:rsid w:val="006D0286"/>
    <w:rsid w:val="006D0774"/>
    <w:rsid w:val="006D0C5D"/>
    <w:rsid w:val="006D238F"/>
    <w:rsid w:val="006D2C3A"/>
    <w:rsid w:val="006D3245"/>
    <w:rsid w:val="006D329D"/>
    <w:rsid w:val="006D468F"/>
    <w:rsid w:val="006D4E3F"/>
    <w:rsid w:val="006D4FE1"/>
    <w:rsid w:val="006D53C8"/>
    <w:rsid w:val="006E0539"/>
    <w:rsid w:val="006E09C9"/>
    <w:rsid w:val="006E0C66"/>
    <w:rsid w:val="006E1AA5"/>
    <w:rsid w:val="006E1DA1"/>
    <w:rsid w:val="006E2E1C"/>
    <w:rsid w:val="006E30A0"/>
    <w:rsid w:val="006E3419"/>
    <w:rsid w:val="006E40A0"/>
    <w:rsid w:val="006E43E0"/>
    <w:rsid w:val="006E48AF"/>
    <w:rsid w:val="006E57AE"/>
    <w:rsid w:val="006E5FCD"/>
    <w:rsid w:val="006E7DD3"/>
    <w:rsid w:val="006F0826"/>
    <w:rsid w:val="006F1B01"/>
    <w:rsid w:val="006F1BEA"/>
    <w:rsid w:val="006F24F9"/>
    <w:rsid w:val="006F2ED6"/>
    <w:rsid w:val="006F3C27"/>
    <w:rsid w:val="006F4340"/>
    <w:rsid w:val="006F476E"/>
    <w:rsid w:val="006F6D54"/>
    <w:rsid w:val="006F7672"/>
    <w:rsid w:val="0070024E"/>
    <w:rsid w:val="007002CD"/>
    <w:rsid w:val="007014ED"/>
    <w:rsid w:val="0070236E"/>
    <w:rsid w:val="007032AE"/>
    <w:rsid w:val="00705A1A"/>
    <w:rsid w:val="00706459"/>
    <w:rsid w:val="00706462"/>
    <w:rsid w:val="00706E18"/>
    <w:rsid w:val="00710745"/>
    <w:rsid w:val="007109CC"/>
    <w:rsid w:val="00710A2A"/>
    <w:rsid w:val="007147A6"/>
    <w:rsid w:val="0071633A"/>
    <w:rsid w:val="00716522"/>
    <w:rsid w:val="007165DE"/>
    <w:rsid w:val="00716B91"/>
    <w:rsid w:val="007170E9"/>
    <w:rsid w:val="007171DD"/>
    <w:rsid w:val="007174A9"/>
    <w:rsid w:val="007208E7"/>
    <w:rsid w:val="00720A49"/>
    <w:rsid w:val="00720BF6"/>
    <w:rsid w:val="00720D27"/>
    <w:rsid w:val="00721530"/>
    <w:rsid w:val="00722014"/>
    <w:rsid w:val="007225E4"/>
    <w:rsid w:val="007226AD"/>
    <w:rsid w:val="00723850"/>
    <w:rsid w:val="007241F1"/>
    <w:rsid w:val="007263EB"/>
    <w:rsid w:val="007304EA"/>
    <w:rsid w:val="00730983"/>
    <w:rsid w:val="00730DC1"/>
    <w:rsid w:val="00730E07"/>
    <w:rsid w:val="00731224"/>
    <w:rsid w:val="007312B5"/>
    <w:rsid w:val="00731875"/>
    <w:rsid w:val="00731FB7"/>
    <w:rsid w:val="007321A4"/>
    <w:rsid w:val="0073241F"/>
    <w:rsid w:val="007335EC"/>
    <w:rsid w:val="00734D74"/>
    <w:rsid w:val="007357CA"/>
    <w:rsid w:val="00735802"/>
    <w:rsid w:val="00735F09"/>
    <w:rsid w:val="0073629D"/>
    <w:rsid w:val="00736738"/>
    <w:rsid w:val="007371D8"/>
    <w:rsid w:val="00737388"/>
    <w:rsid w:val="00737EC6"/>
    <w:rsid w:val="00740016"/>
    <w:rsid w:val="0074185B"/>
    <w:rsid w:val="00743F6F"/>
    <w:rsid w:val="007445F9"/>
    <w:rsid w:val="007446A5"/>
    <w:rsid w:val="00744742"/>
    <w:rsid w:val="00744CBA"/>
    <w:rsid w:val="0074626A"/>
    <w:rsid w:val="0074668B"/>
    <w:rsid w:val="00747089"/>
    <w:rsid w:val="00747921"/>
    <w:rsid w:val="00747C83"/>
    <w:rsid w:val="00747E2E"/>
    <w:rsid w:val="00752099"/>
    <w:rsid w:val="0075277B"/>
    <w:rsid w:val="00753048"/>
    <w:rsid w:val="00753D2B"/>
    <w:rsid w:val="007540D9"/>
    <w:rsid w:val="007542F1"/>
    <w:rsid w:val="007547B7"/>
    <w:rsid w:val="00755C46"/>
    <w:rsid w:val="007560D4"/>
    <w:rsid w:val="0075629F"/>
    <w:rsid w:val="0075662F"/>
    <w:rsid w:val="00756FAC"/>
    <w:rsid w:val="00760026"/>
    <w:rsid w:val="00760A83"/>
    <w:rsid w:val="0076187D"/>
    <w:rsid w:val="00761F32"/>
    <w:rsid w:val="00762425"/>
    <w:rsid w:val="00762612"/>
    <w:rsid w:val="00762C6E"/>
    <w:rsid w:val="0076415D"/>
    <w:rsid w:val="0076494B"/>
    <w:rsid w:val="00764D09"/>
    <w:rsid w:val="007651D3"/>
    <w:rsid w:val="00765607"/>
    <w:rsid w:val="0076572B"/>
    <w:rsid w:val="007658AF"/>
    <w:rsid w:val="007665CC"/>
    <w:rsid w:val="00767B8A"/>
    <w:rsid w:val="007704B8"/>
    <w:rsid w:val="00770A14"/>
    <w:rsid w:val="00770AE4"/>
    <w:rsid w:val="00771528"/>
    <w:rsid w:val="00771A09"/>
    <w:rsid w:val="00772853"/>
    <w:rsid w:val="007735B0"/>
    <w:rsid w:val="00773B02"/>
    <w:rsid w:val="007758DF"/>
    <w:rsid w:val="00775994"/>
    <w:rsid w:val="00776A38"/>
    <w:rsid w:val="007770B3"/>
    <w:rsid w:val="00780056"/>
    <w:rsid w:val="00780188"/>
    <w:rsid w:val="007805AF"/>
    <w:rsid w:val="0078067C"/>
    <w:rsid w:val="00780C95"/>
    <w:rsid w:val="00780E87"/>
    <w:rsid w:val="00781AD6"/>
    <w:rsid w:val="0078219C"/>
    <w:rsid w:val="00783D65"/>
    <w:rsid w:val="00784324"/>
    <w:rsid w:val="00784B8A"/>
    <w:rsid w:val="00785164"/>
    <w:rsid w:val="007857DC"/>
    <w:rsid w:val="007863B1"/>
    <w:rsid w:val="007901BE"/>
    <w:rsid w:val="007914D9"/>
    <w:rsid w:val="0079267E"/>
    <w:rsid w:val="007926C2"/>
    <w:rsid w:val="00793828"/>
    <w:rsid w:val="00794513"/>
    <w:rsid w:val="007955B4"/>
    <w:rsid w:val="007976E6"/>
    <w:rsid w:val="0079795C"/>
    <w:rsid w:val="00797E9C"/>
    <w:rsid w:val="007A02EB"/>
    <w:rsid w:val="007A0DF1"/>
    <w:rsid w:val="007A0DF3"/>
    <w:rsid w:val="007A2686"/>
    <w:rsid w:val="007A486E"/>
    <w:rsid w:val="007A674B"/>
    <w:rsid w:val="007A7107"/>
    <w:rsid w:val="007B1465"/>
    <w:rsid w:val="007B2359"/>
    <w:rsid w:val="007B2581"/>
    <w:rsid w:val="007B2BB3"/>
    <w:rsid w:val="007B3C56"/>
    <w:rsid w:val="007B43EE"/>
    <w:rsid w:val="007B6C4F"/>
    <w:rsid w:val="007B7F88"/>
    <w:rsid w:val="007C0F02"/>
    <w:rsid w:val="007C1CFB"/>
    <w:rsid w:val="007C2878"/>
    <w:rsid w:val="007C28D5"/>
    <w:rsid w:val="007C33C4"/>
    <w:rsid w:val="007C3D40"/>
    <w:rsid w:val="007C4547"/>
    <w:rsid w:val="007C4878"/>
    <w:rsid w:val="007C59BB"/>
    <w:rsid w:val="007C6331"/>
    <w:rsid w:val="007C6DE8"/>
    <w:rsid w:val="007C7F2A"/>
    <w:rsid w:val="007D1633"/>
    <w:rsid w:val="007D16E6"/>
    <w:rsid w:val="007D2395"/>
    <w:rsid w:val="007D4014"/>
    <w:rsid w:val="007D465F"/>
    <w:rsid w:val="007D5DF3"/>
    <w:rsid w:val="007D6BAD"/>
    <w:rsid w:val="007D71A1"/>
    <w:rsid w:val="007E0041"/>
    <w:rsid w:val="007E0319"/>
    <w:rsid w:val="007E03BF"/>
    <w:rsid w:val="007E0426"/>
    <w:rsid w:val="007E10CB"/>
    <w:rsid w:val="007E167D"/>
    <w:rsid w:val="007E17AC"/>
    <w:rsid w:val="007E2AA3"/>
    <w:rsid w:val="007E2FE5"/>
    <w:rsid w:val="007E36C8"/>
    <w:rsid w:val="007E5A60"/>
    <w:rsid w:val="007E74B6"/>
    <w:rsid w:val="007E7DE8"/>
    <w:rsid w:val="007F0320"/>
    <w:rsid w:val="007F102E"/>
    <w:rsid w:val="007F1030"/>
    <w:rsid w:val="007F1EC6"/>
    <w:rsid w:val="007F2D3E"/>
    <w:rsid w:val="007F37F3"/>
    <w:rsid w:val="007F3AD3"/>
    <w:rsid w:val="007F3FF1"/>
    <w:rsid w:val="007F40FB"/>
    <w:rsid w:val="007F4295"/>
    <w:rsid w:val="007F4347"/>
    <w:rsid w:val="007F4B8B"/>
    <w:rsid w:val="007F4E24"/>
    <w:rsid w:val="007F5B08"/>
    <w:rsid w:val="007F6D5D"/>
    <w:rsid w:val="007F77A2"/>
    <w:rsid w:val="008007AD"/>
    <w:rsid w:val="00802969"/>
    <w:rsid w:val="00802A1E"/>
    <w:rsid w:val="00803B02"/>
    <w:rsid w:val="0080479A"/>
    <w:rsid w:val="008052F2"/>
    <w:rsid w:val="0080535A"/>
    <w:rsid w:val="0080574A"/>
    <w:rsid w:val="00806B36"/>
    <w:rsid w:val="0080777C"/>
    <w:rsid w:val="00807BFD"/>
    <w:rsid w:val="00807D37"/>
    <w:rsid w:val="00810C6B"/>
    <w:rsid w:val="0081190A"/>
    <w:rsid w:val="0081254D"/>
    <w:rsid w:val="00812615"/>
    <w:rsid w:val="00812DBA"/>
    <w:rsid w:val="00812DC8"/>
    <w:rsid w:val="0081502B"/>
    <w:rsid w:val="0081552D"/>
    <w:rsid w:val="00816793"/>
    <w:rsid w:val="00816BB0"/>
    <w:rsid w:val="00816D40"/>
    <w:rsid w:val="00816E0A"/>
    <w:rsid w:val="008177F9"/>
    <w:rsid w:val="0082077D"/>
    <w:rsid w:val="00821B38"/>
    <w:rsid w:val="00821C1E"/>
    <w:rsid w:val="00822ADB"/>
    <w:rsid w:val="00822BFD"/>
    <w:rsid w:val="008237B4"/>
    <w:rsid w:val="00824389"/>
    <w:rsid w:val="00824694"/>
    <w:rsid w:val="00824B4D"/>
    <w:rsid w:val="00824C4A"/>
    <w:rsid w:val="00825ADB"/>
    <w:rsid w:val="00825E87"/>
    <w:rsid w:val="008260C4"/>
    <w:rsid w:val="008262AD"/>
    <w:rsid w:val="008267B9"/>
    <w:rsid w:val="008275AA"/>
    <w:rsid w:val="008303DA"/>
    <w:rsid w:val="00830D51"/>
    <w:rsid w:val="00831E1D"/>
    <w:rsid w:val="00831F79"/>
    <w:rsid w:val="00833994"/>
    <w:rsid w:val="00833BBE"/>
    <w:rsid w:val="00834835"/>
    <w:rsid w:val="00834A40"/>
    <w:rsid w:val="00834E72"/>
    <w:rsid w:val="008372F0"/>
    <w:rsid w:val="008407A8"/>
    <w:rsid w:val="00840AF8"/>
    <w:rsid w:val="00840B1A"/>
    <w:rsid w:val="00841258"/>
    <w:rsid w:val="00841E17"/>
    <w:rsid w:val="008428C6"/>
    <w:rsid w:val="00842F9A"/>
    <w:rsid w:val="00844AE1"/>
    <w:rsid w:val="008451A0"/>
    <w:rsid w:val="008472DC"/>
    <w:rsid w:val="00850285"/>
    <w:rsid w:val="00850BD0"/>
    <w:rsid w:val="00850D08"/>
    <w:rsid w:val="00850D14"/>
    <w:rsid w:val="00850E18"/>
    <w:rsid w:val="00853DF9"/>
    <w:rsid w:val="00854503"/>
    <w:rsid w:val="00854748"/>
    <w:rsid w:val="0085480A"/>
    <w:rsid w:val="00854CA3"/>
    <w:rsid w:val="00856523"/>
    <w:rsid w:val="00856B3E"/>
    <w:rsid w:val="00856F4C"/>
    <w:rsid w:val="00857260"/>
    <w:rsid w:val="00857527"/>
    <w:rsid w:val="008576D9"/>
    <w:rsid w:val="008577DF"/>
    <w:rsid w:val="00857B45"/>
    <w:rsid w:val="00857D07"/>
    <w:rsid w:val="00860293"/>
    <w:rsid w:val="008644ED"/>
    <w:rsid w:val="00864549"/>
    <w:rsid w:val="008648FA"/>
    <w:rsid w:val="00865757"/>
    <w:rsid w:val="008661EC"/>
    <w:rsid w:val="00866261"/>
    <w:rsid w:val="00866B1D"/>
    <w:rsid w:val="00867EAF"/>
    <w:rsid w:val="00867F12"/>
    <w:rsid w:val="0087100F"/>
    <w:rsid w:val="008719E9"/>
    <w:rsid w:val="00872409"/>
    <w:rsid w:val="00872512"/>
    <w:rsid w:val="008730FF"/>
    <w:rsid w:val="00873194"/>
    <w:rsid w:val="008732AF"/>
    <w:rsid w:val="00873739"/>
    <w:rsid w:val="008737DB"/>
    <w:rsid w:val="00874638"/>
    <w:rsid w:val="00875478"/>
    <w:rsid w:val="00875550"/>
    <w:rsid w:val="0087650B"/>
    <w:rsid w:val="00876BA6"/>
    <w:rsid w:val="00882330"/>
    <w:rsid w:val="00882547"/>
    <w:rsid w:val="008839A0"/>
    <w:rsid w:val="008867A8"/>
    <w:rsid w:val="00886833"/>
    <w:rsid w:val="00886BF8"/>
    <w:rsid w:val="00886DA8"/>
    <w:rsid w:val="00887579"/>
    <w:rsid w:val="008876C7"/>
    <w:rsid w:val="00890CB3"/>
    <w:rsid w:val="00891630"/>
    <w:rsid w:val="00891D1B"/>
    <w:rsid w:val="00891E80"/>
    <w:rsid w:val="00892713"/>
    <w:rsid w:val="00892BAC"/>
    <w:rsid w:val="008932B7"/>
    <w:rsid w:val="00895AA0"/>
    <w:rsid w:val="00896346"/>
    <w:rsid w:val="00896614"/>
    <w:rsid w:val="00896AF9"/>
    <w:rsid w:val="008A05E1"/>
    <w:rsid w:val="008A12F5"/>
    <w:rsid w:val="008A13F0"/>
    <w:rsid w:val="008A2ACA"/>
    <w:rsid w:val="008A2F43"/>
    <w:rsid w:val="008A31FA"/>
    <w:rsid w:val="008A3748"/>
    <w:rsid w:val="008A3EA4"/>
    <w:rsid w:val="008A4799"/>
    <w:rsid w:val="008A4E89"/>
    <w:rsid w:val="008A5061"/>
    <w:rsid w:val="008A5649"/>
    <w:rsid w:val="008A5B02"/>
    <w:rsid w:val="008A708A"/>
    <w:rsid w:val="008A776E"/>
    <w:rsid w:val="008A7AC5"/>
    <w:rsid w:val="008B02E4"/>
    <w:rsid w:val="008B14E3"/>
    <w:rsid w:val="008B195F"/>
    <w:rsid w:val="008B1D85"/>
    <w:rsid w:val="008B1E25"/>
    <w:rsid w:val="008B2F3F"/>
    <w:rsid w:val="008B3B40"/>
    <w:rsid w:val="008B3CF6"/>
    <w:rsid w:val="008B40F2"/>
    <w:rsid w:val="008B5046"/>
    <w:rsid w:val="008B5092"/>
    <w:rsid w:val="008B5265"/>
    <w:rsid w:val="008B579D"/>
    <w:rsid w:val="008B5F64"/>
    <w:rsid w:val="008B6AA2"/>
    <w:rsid w:val="008B77EE"/>
    <w:rsid w:val="008C011D"/>
    <w:rsid w:val="008C1FBC"/>
    <w:rsid w:val="008C25B7"/>
    <w:rsid w:val="008C29DC"/>
    <w:rsid w:val="008C2E5D"/>
    <w:rsid w:val="008C31C5"/>
    <w:rsid w:val="008C31E8"/>
    <w:rsid w:val="008C3D08"/>
    <w:rsid w:val="008C3FBC"/>
    <w:rsid w:val="008C4117"/>
    <w:rsid w:val="008C4164"/>
    <w:rsid w:val="008C4BB0"/>
    <w:rsid w:val="008C528A"/>
    <w:rsid w:val="008C5664"/>
    <w:rsid w:val="008C664C"/>
    <w:rsid w:val="008C71EA"/>
    <w:rsid w:val="008C7304"/>
    <w:rsid w:val="008D0106"/>
    <w:rsid w:val="008D2188"/>
    <w:rsid w:val="008D2F2F"/>
    <w:rsid w:val="008D3615"/>
    <w:rsid w:val="008D39E8"/>
    <w:rsid w:val="008D40E1"/>
    <w:rsid w:val="008D4C58"/>
    <w:rsid w:val="008D5A38"/>
    <w:rsid w:val="008D5C6E"/>
    <w:rsid w:val="008D6F2D"/>
    <w:rsid w:val="008D7A99"/>
    <w:rsid w:val="008D7BEE"/>
    <w:rsid w:val="008D7C9E"/>
    <w:rsid w:val="008D7CB8"/>
    <w:rsid w:val="008E0DD6"/>
    <w:rsid w:val="008E19FD"/>
    <w:rsid w:val="008E379E"/>
    <w:rsid w:val="008E4788"/>
    <w:rsid w:val="008E61A3"/>
    <w:rsid w:val="008E6573"/>
    <w:rsid w:val="008E705A"/>
    <w:rsid w:val="008E74AE"/>
    <w:rsid w:val="008E7B41"/>
    <w:rsid w:val="008F1981"/>
    <w:rsid w:val="008F3146"/>
    <w:rsid w:val="008F3B1B"/>
    <w:rsid w:val="008F498B"/>
    <w:rsid w:val="008F4ABD"/>
    <w:rsid w:val="008F4BB6"/>
    <w:rsid w:val="008F4E07"/>
    <w:rsid w:val="008F5F40"/>
    <w:rsid w:val="00900EEA"/>
    <w:rsid w:val="00902B1B"/>
    <w:rsid w:val="009031E9"/>
    <w:rsid w:val="00904529"/>
    <w:rsid w:val="00905A68"/>
    <w:rsid w:val="00906325"/>
    <w:rsid w:val="00906D2E"/>
    <w:rsid w:val="00907666"/>
    <w:rsid w:val="00907CDE"/>
    <w:rsid w:val="0091035B"/>
    <w:rsid w:val="009104EA"/>
    <w:rsid w:val="009110E5"/>
    <w:rsid w:val="0091267A"/>
    <w:rsid w:val="0091332D"/>
    <w:rsid w:val="0091345D"/>
    <w:rsid w:val="009134CD"/>
    <w:rsid w:val="0091427A"/>
    <w:rsid w:val="00914BCB"/>
    <w:rsid w:val="00914C1C"/>
    <w:rsid w:val="0091535F"/>
    <w:rsid w:val="00915E8A"/>
    <w:rsid w:val="0091629F"/>
    <w:rsid w:val="00916A68"/>
    <w:rsid w:val="009227D3"/>
    <w:rsid w:val="00922B66"/>
    <w:rsid w:val="00923769"/>
    <w:rsid w:val="00924613"/>
    <w:rsid w:val="0092486C"/>
    <w:rsid w:val="0092524C"/>
    <w:rsid w:val="0092529B"/>
    <w:rsid w:val="009257FB"/>
    <w:rsid w:val="0092628B"/>
    <w:rsid w:val="00927652"/>
    <w:rsid w:val="0093018E"/>
    <w:rsid w:val="009304BE"/>
    <w:rsid w:val="009307DD"/>
    <w:rsid w:val="0093163A"/>
    <w:rsid w:val="00932F24"/>
    <w:rsid w:val="0093387C"/>
    <w:rsid w:val="0093552B"/>
    <w:rsid w:val="009355AA"/>
    <w:rsid w:val="00935DF7"/>
    <w:rsid w:val="00935EE1"/>
    <w:rsid w:val="00937CC6"/>
    <w:rsid w:val="00940C38"/>
    <w:rsid w:val="009415A9"/>
    <w:rsid w:val="00941936"/>
    <w:rsid w:val="00941FF0"/>
    <w:rsid w:val="00943864"/>
    <w:rsid w:val="009440F4"/>
    <w:rsid w:val="00944F90"/>
    <w:rsid w:val="009460AE"/>
    <w:rsid w:val="00946161"/>
    <w:rsid w:val="009476B5"/>
    <w:rsid w:val="00947B33"/>
    <w:rsid w:val="0095023D"/>
    <w:rsid w:val="00950E99"/>
    <w:rsid w:val="0095105F"/>
    <w:rsid w:val="009513F9"/>
    <w:rsid w:val="00952F42"/>
    <w:rsid w:val="00954E6E"/>
    <w:rsid w:val="00956279"/>
    <w:rsid w:val="00956657"/>
    <w:rsid w:val="00956A82"/>
    <w:rsid w:val="009571F8"/>
    <w:rsid w:val="0096004D"/>
    <w:rsid w:val="00960412"/>
    <w:rsid w:val="00960994"/>
    <w:rsid w:val="009619C4"/>
    <w:rsid w:val="0096214F"/>
    <w:rsid w:val="009624DF"/>
    <w:rsid w:val="0096291B"/>
    <w:rsid w:val="009631B8"/>
    <w:rsid w:val="00963210"/>
    <w:rsid w:val="0096329E"/>
    <w:rsid w:val="00963DA7"/>
    <w:rsid w:val="00964026"/>
    <w:rsid w:val="0096505F"/>
    <w:rsid w:val="00965394"/>
    <w:rsid w:val="00965DAC"/>
    <w:rsid w:val="00966C0B"/>
    <w:rsid w:val="00967793"/>
    <w:rsid w:val="00970A71"/>
    <w:rsid w:val="00970C8A"/>
    <w:rsid w:val="00971DD6"/>
    <w:rsid w:val="00973C6A"/>
    <w:rsid w:val="00973DB1"/>
    <w:rsid w:val="00974472"/>
    <w:rsid w:val="009759E9"/>
    <w:rsid w:val="009777B2"/>
    <w:rsid w:val="00980052"/>
    <w:rsid w:val="0098068F"/>
    <w:rsid w:val="0098124B"/>
    <w:rsid w:val="00981881"/>
    <w:rsid w:val="00981991"/>
    <w:rsid w:val="00983100"/>
    <w:rsid w:val="00983EF6"/>
    <w:rsid w:val="009848E8"/>
    <w:rsid w:val="0098619A"/>
    <w:rsid w:val="00986B66"/>
    <w:rsid w:val="009878E3"/>
    <w:rsid w:val="00987BAC"/>
    <w:rsid w:val="00987FFB"/>
    <w:rsid w:val="00995FAF"/>
    <w:rsid w:val="00995FED"/>
    <w:rsid w:val="00996C8A"/>
    <w:rsid w:val="00997B92"/>
    <w:rsid w:val="009A084A"/>
    <w:rsid w:val="009A08C1"/>
    <w:rsid w:val="009A094A"/>
    <w:rsid w:val="009A21FC"/>
    <w:rsid w:val="009A2779"/>
    <w:rsid w:val="009A2931"/>
    <w:rsid w:val="009A299B"/>
    <w:rsid w:val="009A2F32"/>
    <w:rsid w:val="009A426A"/>
    <w:rsid w:val="009A4DDA"/>
    <w:rsid w:val="009A51A9"/>
    <w:rsid w:val="009A5F1F"/>
    <w:rsid w:val="009A6146"/>
    <w:rsid w:val="009A69D2"/>
    <w:rsid w:val="009A76A0"/>
    <w:rsid w:val="009B038A"/>
    <w:rsid w:val="009B1F4F"/>
    <w:rsid w:val="009B2975"/>
    <w:rsid w:val="009B35F0"/>
    <w:rsid w:val="009B38E2"/>
    <w:rsid w:val="009B3AF6"/>
    <w:rsid w:val="009B42FB"/>
    <w:rsid w:val="009B43B9"/>
    <w:rsid w:val="009B53C5"/>
    <w:rsid w:val="009B640A"/>
    <w:rsid w:val="009B69DF"/>
    <w:rsid w:val="009B6AB6"/>
    <w:rsid w:val="009B6DDB"/>
    <w:rsid w:val="009C0D0F"/>
    <w:rsid w:val="009C1902"/>
    <w:rsid w:val="009C2F70"/>
    <w:rsid w:val="009C30AE"/>
    <w:rsid w:val="009C32D0"/>
    <w:rsid w:val="009C38CE"/>
    <w:rsid w:val="009C3C85"/>
    <w:rsid w:val="009C454E"/>
    <w:rsid w:val="009C4627"/>
    <w:rsid w:val="009C481F"/>
    <w:rsid w:val="009C5436"/>
    <w:rsid w:val="009D18E3"/>
    <w:rsid w:val="009D21A8"/>
    <w:rsid w:val="009D23EC"/>
    <w:rsid w:val="009D27C1"/>
    <w:rsid w:val="009D2E76"/>
    <w:rsid w:val="009D367C"/>
    <w:rsid w:val="009D3975"/>
    <w:rsid w:val="009D4510"/>
    <w:rsid w:val="009D4644"/>
    <w:rsid w:val="009D59EF"/>
    <w:rsid w:val="009D62B6"/>
    <w:rsid w:val="009D67E0"/>
    <w:rsid w:val="009E2637"/>
    <w:rsid w:val="009E297B"/>
    <w:rsid w:val="009E52DA"/>
    <w:rsid w:val="009E5543"/>
    <w:rsid w:val="009E5893"/>
    <w:rsid w:val="009E5B71"/>
    <w:rsid w:val="009E64C7"/>
    <w:rsid w:val="009E6CB6"/>
    <w:rsid w:val="009E6D22"/>
    <w:rsid w:val="009E7993"/>
    <w:rsid w:val="009F13D6"/>
    <w:rsid w:val="009F1E15"/>
    <w:rsid w:val="009F2016"/>
    <w:rsid w:val="009F361B"/>
    <w:rsid w:val="009F4160"/>
    <w:rsid w:val="009F4289"/>
    <w:rsid w:val="009F547F"/>
    <w:rsid w:val="009F5B30"/>
    <w:rsid w:val="009F75C2"/>
    <w:rsid w:val="009F768C"/>
    <w:rsid w:val="00A00966"/>
    <w:rsid w:val="00A010E5"/>
    <w:rsid w:val="00A0151D"/>
    <w:rsid w:val="00A01F78"/>
    <w:rsid w:val="00A0345F"/>
    <w:rsid w:val="00A037CF"/>
    <w:rsid w:val="00A03B25"/>
    <w:rsid w:val="00A0548F"/>
    <w:rsid w:val="00A05FE9"/>
    <w:rsid w:val="00A0640E"/>
    <w:rsid w:val="00A11295"/>
    <w:rsid w:val="00A1177E"/>
    <w:rsid w:val="00A11D69"/>
    <w:rsid w:val="00A127CB"/>
    <w:rsid w:val="00A12D03"/>
    <w:rsid w:val="00A12DCE"/>
    <w:rsid w:val="00A135F0"/>
    <w:rsid w:val="00A152A6"/>
    <w:rsid w:val="00A15976"/>
    <w:rsid w:val="00A15EBA"/>
    <w:rsid w:val="00A16B75"/>
    <w:rsid w:val="00A16CC1"/>
    <w:rsid w:val="00A17026"/>
    <w:rsid w:val="00A217D0"/>
    <w:rsid w:val="00A22F3B"/>
    <w:rsid w:val="00A234E7"/>
    <w:rsid w:val="00A24818"/>
    <w:rsid w:val="00A24A0F"/>
    <w:rsid w:val="00A24DD0"/>
    <w:rsid w:val="00A263BF"/>
    <w:rsid w:val="00A268BF"/>
    <w:rsid w:val="00A26D9D"/>
    <w:rsid w:val="00A27975"/>
    <w:rsid w:val="00A27A81"/>
    <w:rsid w:val="00A27AB9"/>
    <w:rsid w:val="00A3282F"/>
    <w:rsid w:val="00A33740"/>
    <w:rsid w:val="00A34D41"/>
    <w:rsid w:val="00A352FD"/>
    <w:rsid w:val="00A35415"/>
    <w:rsid w:val="00A35C4D"/>
    <w:rsid w:val="00A35F39"/>
    <w:rsid w:val="00A373DC"/>
    <w:rsid w:val="00A37658"/>
    <w:rsid w:val="00A40193"/>
    <w:rsid w:val="00A41506"/>
    <w:rsid w:val="00A416BE"/>
    <w:rsid w:val="00A42654"/>
    <w:rsid w:val="00A4275E"/>
    <w:rsid w:val="00A427AE"/>
    <w:rsid w:val="00A42806"/>
    <w:rsid w:val="00A43628"/>
    <w:rsid w:val="00A43DA9"/>
    <w:rsid w:val="00A45B27"/>
    <w:rsid w:val="00A4641D"/>
    <w:rsid w:val="00A46D1D"/>
    <w:rsid w:val="00A51A94"/>
    <w:rsid w:val="00A537D2"/>
    <w:rsid w:val="00A53A4E"/>
    <w:rsid w:val="00A53FA4"/>
    <w:rsid w:val="00A540F1"/>
    <w:rsid w:val="00A551F1"/>
    <w:rsid w:val="00A56428"/>
    <w:rsid w:val="00A56D56"/>
    <w:rsid w:val="00A56F51"/>
    <w:rsid w:val="00A57346"/>
    <w:rsid w:val="00A57A17"/>
    <w:rsid w:val="00A57CB4"/>
    <w:rsid w:val="00A608DF"/>
    <w:rsid w:val="00A618F4"/>
    <w:rsid w:val="00A6245B"/>
    <w:rsid w:val="00A62824"/>
    <w:rsid w:val="00A62F77"/>
    <w:rsid w:val="00A648A7"/>
    <w:rsid w:val="00A64C32"/>
    <w:rsid w:val="00A65F79"/>
    <w:rsid w:val="00A6752D"/>
    <w:rsid w:val="00A67575"/>
    <w:rsid w:val="00A71D33"/>
    <w:rsid w:val="00A73A0F"/>
    <w:rsid w:val="00A73BA5"/>
    <w:rsid w:val="00A73D0F"/>
    <w:rsid w:val="00A73D79"/>
    <w:rsid w:val="00A74750"/>
    <w:rsid w:val="00A760D8"/>
    <w:rsid w:val="00A766F9"/>
    <w:rsid w:val="00A767B2"/>
    <w:rsid w:val="00A7696D"/>
    <w:rsid w:val="00A7714D"/>
    <w:rsid w:val="00A778B1"/>
    <w:rsid w:val="00A77B45"/>
    <w:rsid w:val="00A77F2C"/>
    <w:rsid w:val="00A814A3"/>
    <w:rsid w:val="00A82644"/>
    <w:rsid w:val="00A827E2"/>
    <w:rsid w:val="00A829DD"/>
    <w:rsid w:val="00A82BA6"/>
    <w:rsid w:val="00A83EF2"/>
    <w:rsid w:val="00A852F4"/>
    <w:rsid w:val="00A8634B"/>
    <w:rsid w:val="00A91025"/>
    <w:rsid w:val="00A9163F"/>
    <w:rsid w:val="00A91FBB"/>
    <w:rsid w:val="00A9258A"/>
    <w:rsid w:val="00A928E0"/>
    <w:rsid w:val="00A93057"/>
    <w:rsid w:val="00A939DA"/>
    <w:rsid w:val="00A94F20"/>
    <w:rsid w:val="00A9511B"/>
    <w:rsid w:val="00A973D6"/>
    <w:rsid w:val="00A97589"/>
    <w:rsid w:val="00AA0307"/>
    <w:rsid w:val="00AA0558"/>
    <w:rsid w:val="00AA0EF6"/>
    <w:rsid w:val="00AA1028"/>
    <w:rsid w:val="00AA1456"/>
    <w:rsid w:val="00AA1BE6"/>
    <w:rsid w:val="00AA342E"/>
    <w:rsid w:val="00AA479E"/>
    <w:rsid w:val="00AA49C8"/>
    <w:rsid w:val="00AA52E2"/>
    <w:rsid w:val="00AA650D"/>
    <w:rsid w:val="00AA6931"/>
    <w:rsid w:val="00AA6C06"/>
    <w:rsid w:val="00AB03D3"/>
    <w:rsid w:val="00AB0450"/>
    <w:rsid w:val="00AB064F"/>
    <w:rsid w:val="00AB0E7E"/>
    <w:rsid w:val="00AB17C8"/>
    <w:rsid w:val="00AB20BE"/>
    <w:rsid w:val="00AB4C98"/>
    <w:rsid w:val="00AB54D5"/>
    <w:rsid w:val="00AB555F"/>
    <w:rsid w:val="00AC1909"/>
    <w:rsid w:val="00AC3134"/>
    <w:rsid w:val="00AC3294"/>
    <w:rsid w:val="00AC378A"/>
    <w:rsid w:val="00AC3EA8"/>
    <w:rsid w:val="00AC531B"/>
    <w:rsid w:val="00AC5845"/>
    <w:rsid w:val="00AC5C72"/>
    <w:rsid w:val="00AC69AB"/>
    <w:rsid w:val="00AC69CE"/>
    <w:rsid w:val="00AC76C2"/>
    <w:rsid w:val="00AC7756"/>
    <w:rsid w:val="00AC7B0F"/>
    <w:rsid w:val="00AD0890"/>
    <w:rsid w:val="00AD235E"/>
    <w:rsid w:val="00AD24FF"/>
    <w:rsid w:val="00AD253B"/>
    <w:rsid w:val="00AD27D3"/>
    <w:rsid w:val="00AD3C6F"/>
    <w:rsid w:val="00AD47BD"/>
    <w:rsid w:val="00AD562B"/>
    <w:rsid w:val="00AD66C3"/>
    <w:rsid w:val="00AD6B32"/>
    <w:rsid w:val="00AD6B88"/>
    <w:rsid w:val="00AD6D58"/>
    <w:rsid w:val="00AE0384"/>
    <w:rsid w:val="00AE1ACF"/>
    <w:rsid w:val="00AE1D02"/>
    <w:rsid w:val="00AE1E9E"/>
    <w:rsid w:val="00AE2322"/>
    <w:rsid w:val="00AE3241"/>
    <w:rsid w:val="00AE3358"/>
    <w:rsid w:val="00AE4DF7"/>
    <w:rsid w:val="00AE57F7"/>
    <w:rsid w:val="00AE5E41"/>
    <w:rsid w:val="00AE6063"/>
    <w:rsid w:val="00AE6AFE"/>
    <w:rsid w:val="00AE6E8C"/>
    <w:rsid w:val="00AF214E"/>
    <w:rsid w:val="00AF22D0"/>
    <w:rsid w:val="00AF23EA"/>
    <w:rsid w:val="00AF3716"/>
    <w:rsid w:val="00AF3D2E"/>
    <w:rsid w:val="00AF45E4"/>
    <w:rsid w:val="00AF475A"/>
    <w:rsid w:val="00AF4D3D"/>
    <w:rsid w:val="00AF508C"/>
    <w:rsid w:val="00AF7197"/>
    <w:rsid w:val="00B01B7D"/>
    <w:rsid w:val="00B02ACA"/>
    <w:rsid w:val="00B02F51"/>
    <w:rsid w:val="00B03917"/>
    <w:rsid w:val="00B05307"/>
    <w:rsid w:val="00B068D6"/>
    <w:rsid w:val="00B06958"/>
    <w:rsid w:val="00B07180"/>
    <w:rsid w:val="00B0725B"/>
    <w:rsid w:val="00B07F91"/>
    <w:rsid w:val="00B107C6"/>
    <w:rsid w:val="00B118BB"/>
    <w:rsid w:val="00B12C9F"/>
    <w:rsid w:val="00B13CFB"/>
    <w:rsid w:val="00B13E5C"/>
    <w:rsid w:val="00B16383"/>
    <w:rsid w:val="00B1650A"/>
    <w:rsid w:val="00B16546"/>
    <w:rsid w:val="00B20644"/>
    <w:rsid w:val="00B21666"/>
    <w:rsid w:val="00B2279C"/>
    <w:rsid w:val="00B24DB9"/>
    <w:rsid w:val="00B24F15"/>
    <w:rsid w:val="00B2570B"/>
    <w:rsid w:val="00B25979"/>
    <w:rsid w:val="00B300DA"/>
    <w:rsid w:val="00B31EBD"/>
    <w:rsid w:val="00B32023"/>
    <w:rsid w:val="00B32D97"/>
    <w:rsid w:val="00B336FF"/>
    <w:rsid w:val="00B3440B"/>
    <w:rsid w:val="00B348F4"/>
    <w:rsid w:val="00B34EC4"/>
    <w:rsid w:val="00B36DAF"/>
    <w:rsid w:val="00B378B2"/>
    <w:rsid w:val="00B401BA"/>
    <w:rsid w:val="00B4020C"/>
    <w:rsid w:val="00B4153E"/>
    <w:rsid w:val="00B41711"/>
    <w:rsid w:val="00B4313E"/>
    <w:rsid w:val="00B43AFF"/>
    <w:rsid w:val="00B444D5"/>
    <w:rsid w:val="00B44820"/>
    <w:rsid w:val="00B44B9F"/>
    <w:rsid w:val="00B467A5"/>
    <w:rsid w:val="00B472E5"/>
    <w:rsid w:val="00B47972"/>
    <w:rsid w:val="00B5177F"/>
    <w:rsid w:val="00B51ABF"/>
    <w:rsid w:val="00B52CF5"/>
    <w:rsid w:val="00B52D9D"/>
    <w:rsid w:val="00B53756"/>
    <w:rsid w:val="00B5450D"/>
    <w:rsid w:val="00B56801"/>
    <w:rsid w:val="00B56B82"/>
    <w:rsid w:val="00B56D68"/>
    <w:rsid w:val="00B57496"/>
    <w:rsid w:val="00B57A09"/>
    <w:rsid w:val="00B6040A"/>
    <w:rsid w:val="00B608C0"/>
    <w:rsid w:val="00B61646"/>
    <w:rsid w:val="00B61DF9"/>
    <w:rsid w:val="00B628CD"/>
    <w:rsid w:val="00B62A38"/>
    <w:rsid w:val="00B62D75"/>
    <w:rsid w:val="00B63FF4"/>
    <w:rsid w:val="00B64841"/>
    <w:rsid w:val="00B653B1"/>
    <w:rsid w:val="00B66089"/>
    <w:rsid w:val="00B662D0"/>
    <w:rsid w:val="00B6721D"/>
    <w:rsid w:val="00B67633"/>
    <w:rsid w:val="00B67B67"/>
    <w:rsid w:val="00B70832"/>
    <w:rsid w:val="00B71D83"/>
    <w:rsid w:val="00B72A8C"/>
    <w:rsid w:val="00B735BF"/>
    <w:rsid w:val="00B73EEA"/>
    <w:rsid w:val="00B77B9E"/>
    <w:rsid w:val="00B77DEA"/>
    <w:rsid w:val="00B80127"/>
    <w:rsid w:val="00B806A5"/>
    <w:rsid w:val="00B8271E"/>
    <w:rsid w:val="00B857FB"/>
    <w:rsid w:val="00B87EAD"/>
    <w:rsid w:val="00B9125E"/>
    <w:rsid w:val="00B91391"/>
    <w:rsid w:val="00B9157F"/>
    <w:rsid w:val="00B92862"/>
    <w:rsid w:val="00B93C7F"/>
    <w:rsid w:val="00B93EE3"/>
    <w:rsid w:val="00B94614"/>
    <w:rsid w:val="00B94D9A"/>
    <w:rsid w:val="00B95A26"/>
    <w:rsid w:val="00B95FDC"/>
    <w:rsid w:val="00B96E81"/>
    <w:rsid w:val="00B9773F"/>
    <w:rsid w:val="00BA0BF5"/>
    <w:rsid w:val="00BA22B6"/>
    <w:rsid w:val="00BA3B99"/>
    <w:rsid w:val="00BA3BF4"/>
    <w:rsid w:val="00BA3C52"/>
    <w:rsid w:val="00BA4216"/>
    <w:rsid w:val="00BA4534"/>
    <w:rsid w:val="00BA532A"/>
    <w:rsid w:val="00BA57E1"/>
    <w:rsid w:val="00BA5A67"/>
    <w:rsid w:val="00BB1339"/>
    <w:rsid w:val="00BB2471"/>
    <w:rsid w:val="00BB3C0C"/>
    <w:rsid w:val="00BB4DED"/>
    <w:rsid w:val="00BB51A7"/>
    <w:rsid w:val="00BB59D4"/>
    <w:rsid w:val="00BB64DC"/>
    <w:rsid w:val="00BB68B3"/>
    <w:rsid w:val="00BC1243"/>
    <w:rsid w:val="00BC1383"/>
    <w:rsid w:val="00BC19E0"/>
    <w:rsid w:val="00BC20FA"/>
    <w:rsid w:val="00BC21E5"/>
    <w:rsid w:val="00BC2E5A"/>
    <w:rsid w:val="00BC31F1"/>
    <w:rsid w:val="00BC341F"/>
    <w:rsid w:val="00BC3A5D"/>
    <w:rsid w:val="00BC4BE9"/>
    <w:rsid w:val="00BC7AA4"/>
    <w:rsid w:val="00BD0EF2"/>
    <w:rsid w:val="00BD3598"/>
    <w:rsid w:val="00BD36EA"/>
    <w:rsid w:val="00BD3828"/>
    <w:rsid w:val="00BD49F3"/>
    <w:rsid w:val="00BD4CCD"/>
    <w:rsid w:val="00BD5106"/>
    <w:rsid w:val="00BD56D5"/>
    <w:rsid w:val="00BD63F4"/>
    <w:rsid w:val="00BE007C"/>
    <w:rsid w:val="00BE049D"/>
    <w:rsid w:val="00BE050C"/>
    <w:rsid w:val="00BE06A1"/>
    <w:rsid w:val="00BE2021"/>
    <w:rsid w:val="00BE375A"/>
    <w:rsid w:val="00BE4E66"/>
    <w:rsid w:val="00BE5842"/>
    <w:rsid w:val="00BE602E"/>
    <w:rsid w:val="00BE67CF"/>
    <w:rsid w:val="00BE67DF"/>
    <w:rsid w:val="00BF0A66"/>
    <w:rsid w:val="00BF0A95"/>
    <w:rsid w:val="00BF0D34"/>
    <w:rsid w:val="00BF3626"/>
    <w:rsid w:val="00BF3EF3"/>
    <w:rsid w:val="00BF414B"/>
    <w:rsid w:val="00BF43DE"/>
    <w:rsid w:val="00BF5288"/>
    <w:rsid w:val="00BF637C"/>
    <w:rsid w:val="00BF6956"/>
    <w:rsid w:val="00BF6D1F"/>
    <w:rsid w:val="00BF7757"/>
    <w:rsid w:val="00BF7B52"/>
    <w:rsid w:val="00BF7E9A"/>
    <w:rsid w:val="00C00189"/>
    <w:rsid w:val="00C00B73"/>
    <w:rsid w:val="00C0207C"/>
    <w:rsid w:val="00C028D7"/>
    <w:rsid w:val="00C02D84"/>
    <w:rsid w:val="00C0410E"/>
    <w:rsid w:val="00C05E2D"/>
    <w:rsid w:val="00C06049"/>
    <w:rsid w:val="00C06BC1"/>
    <w:rsid w:val="00C074F4"/>
    <w:rsid w:val="00C10CC3"/>
    <w:rsid w:val="00C115AC"/>
    <w:rsid w:val="00C126CF"/>
    <w:rsid w:val="00C13C8E"/>
    <w:rsid w:val="00C1511F"/>
    <w:rsid w:val="00C20548"/>
    <w:rsid w:val="00C20C86"/>
    <w:rsid w:val="00C20DCB"/>
    <w:rsid w:val="00C214D1"/>
    <w:rsid w:val="00C21994"/>
    <w:rsid w:val="00C22019"/>
    <w:rsid w:val="00C2244F"/>
    <w:rsid w:val="00C22C49"/>
    <w:rsid w:val="00C238C1"/>
    <w:rsid w:val="00C23BD1"/>
    <w:rsid w:val="00C24F71"/>
    <w:rsid w:val="00C2526C"/>
    <w:rsid w:val="00C2547F"/>
    <w:rsid w:val="00C26FF9"/>
    <w:rsid w:val="00C31595"/>
    <w:rsid w:val="00C315A4"/>
    <w:rsid w:val="00C326B9"/>
    <w:rsid w:val="00C3299B"/>
    <w:rsid w:val="00C33646"/>
    <w:rsid w:val="00C34993"/>
    <w:rsid w:val="00C36499"/>
    <w:rsid w:val="00C36CA0"/>
    <w:rsid w:val="00C37B3A"/>
    <w:rsid w:val="00C37D25"/>
    <w:rsid w:val="00C407E6"/>
    <w:rsid w:val="00C40C27"/>
    <w:rsid w:val="00C4309E"/>
    <w:rsid w:val="00C43419"/>
    <w:rsid w:val="00C43625"/>
    <w:rsid w:val="00C43C01"/>
    <w:rsid w:val="00C43D2D"/>
    <w:rsid w:val="00C45012"/>
    <w:rsid w:val="00C452C9"/>
    <w:rsid w:val="00C46509"/>
    <w:rsid w:val="00C46CE5"/>
    <w:rsid w:val="00C50BD3"/>
    <w:rsid w:val="00C50E32"/>
    <w:rsid w:val="00C51DDE"/>
    <w:rsid w:val="00C54727"/>
    <w:rsid w:val="00C5777F"/>
    <w:rsid w:val="00C60463"/>
    <w:rsid w:val="00C62E33"/>
    <w:rsid w:val="00C64010"/>
    <w:rsid w:val="00C64821"/>
    <w:rsid w:val="00C64C76"/>
    <w:rsid w:val="00C6507E"/>
    <w:rsid w:val="00C700E7"/>
    <w:rsid w:val="00C72D17"/>
    <w:rsid w:val="00C72D1B"/>
    <w:rsid w:val="00C73D35"/>
    <w:rsid w:val="00C748AD"/>
    <w:rsid w:val="00C74B05"/>
    <w:rsid w:val="00C76961"/>
    <w:rsid w:val="00C77504"/>
    <w:rsid w:val="00C80F76"/>
    <w:rsid w:val="00C815F6"/>
    <w:rsid w:val="00C81E48"/>
    <w:rsid w:val="00C82F78"/>
    <w:rsid w:val="00C83C96"/>
    <w:rsid w:val="00C8465B"/>
    <w:rsid w:val="00C85130"/>
    <w:rsid w:val="00C85672"/>
    <w:rsid w:val="00C86C83"/>
    <w:rsid w:val="00C91148"/>
    <w:rsid w:val="00C91E9C"/>
    <w:rsid w:val="00C9320A"/>
    <w:rsid w:val="00C933E3"/>
    <w:rsid w:val="00C93452"/>
    <w:rsid w:val="00C94E54"/>
    <w:rsid w:val="00C9543E"/>
    <w:rsid w:val="00C95609"/>
    <w:rsid w:val="00C95875"/>
    <w:rsid w:val="00C95C61"/>
    <w:rsid w:val="00C962F5"/>
    <w:rsid w:val="00C9631B"/>
    <w:rsid w:val="00C96336"/>
    <w:rsid w:val="00C966BC"/>
    <w:rsid w:val="00C9753D"/>
    <w:rsid w:val="00C97B24"/>
    <w:rsid w:val="00CA06E4"/>
    <w:rsid w:val="00CA0DC3"/>
    <w:rsid w:val="00CA18FE"/>
    <w:rsid w:val="00CA1F41"/>
    <w:rsid w:val="00CA20C6"/>
    <w:rsid w:val="00CA225E"/>
    <w:rsid w:val="00CA31DC"/>
    <w:rsid w:val="00CA365D"/>
    <w:rsid w:val="00CA4684"/>
    <w:rsid w:val="00CA4754"/>
    <w:rsid w:val="00CA5F82"/>
    <w:rsid w:val="00CA60D9"/>
    <w:rsid w:val="00CA7015"/>
    <w:rsid w:val="00CA7168"/>
    <w:rsid w:val="00CA7676"/>
    <w:rsid w:val="00CA795E"/>
    <w:rsid w:val="00CB04C5"/>
    <w:rsid w:val="00CB05CF"/>
    <w:rsid w:val="00CB1FA9"/>
    <w:rsid w:val="00CB27B3"/>
    <w:rsid w:val="00CB27E7"/>
    <w:rsid w:val="00CB35D1"/>
    <w:rsid w:val="00CB390D"/>
    <w:rsid w:val="00CB3F48"/>
    <w:rsid w:val="00CB4655"/>
    <w:rsid w:val="00CB470D"/>
    <w:rsid w:val="00CB67F9"/>
    <w:rsid w:val="00CB7807"/>
    <w:rsid w:val="00CB7CD3"/>
    <w:rsid w:val="00CC003E"/>
    <w:rsid w:val="00CC04DC"/>
    <w:rsid w:val="00CC1FA8"/>
    <w:rsid w:val="00CC2C56"/>
    <w:rsid w:val="00CC2E7C"/>
    <w:rsid w:val="00CC338E"/>
    <w:rsid w:val="00CC3702"/>
    <w:rsid w:val="00CC522F"/>
    <w:rsid w:val="00CC6742"/>
    <w:rsid w:val="00CD02AF"/>
    <w:rsid w:val="00CD0F57"/>
    <w:rsid w:val="00CD2559"/>
    <w:rsid w:val="00CD43EA"/>
    <w:rsid w:val="00CD4C45"/>
    <w:rsid w:val="00CD5431"/>
    <w:rsid w:val="00CD550D"/>
    <w:rsid w:val="00CD5DA6"/>
    <w:rsid w:val="00CD677A"/>
    <w:rsid w:val="00CD6895"/>
    <w:rsid w:val="00CD6C37"/>
    <w:rsid w:val="00CD79F1"/>
    <w:rsid w:val="00CD7DED"/>
    <w:rsid w:val="00CE01AC"/>
    <w:rsid w:val="00CE165E"/>
    <w:rsid w:val="00CE19FA"/>
    <w:rsid w:val="00CE1F0E"/>
    <w:rsid w:val="00CE250C"/>
    <w:rsid w:val="00CE2577"/>
    <w:rsid w:val="00CE3103"/>
    <w:rsid w:val="00CE3A5D"/>
    <w:rsid w:val="00CE57D4"/>
    <w:rsid w:val="00CE6A65"/>
    <w:rsid w:val="00CE6FD6"/>
    <w:rsid w:val="00CE7638"/>
    <w:rsid w:val="00CF102F"/>
    <w:rsid w:val="00CF13F4"/>
    <w:rsid w:val="00CF3803"/>
    <w:rsid w:val="00CF3DCF"/>
    <w:rsid w:val="00CF4B3E"/>
    <w:rsid w:val="00CF527C"/>
    <w:rsid w:val="00CF568D"/>
    <w:rsid w:val="00CF5B07"/>
    <w:rsid w:val="00CF5D64"/>
    <w:rsid w:val="00CF64B7"/>
    <w:rsid w:val="00CF66E2"/>
    <w:rsid w:val="00D007A9"/>
    <w:rsid w:val="00D02DC2"/>
    <w:rsid w:val="00D04CC6"/>
    <w:rsid w:val="00D05831"/>
    <w:rsid w:val="00D06203"/>
    <w:rsid w:val="00D06EB1"/>
    <w:rsid w:val="00D07496"/>
    <w:rsid w:val="00D101B2"/>
    <w:rsid w:val="00D11361"/>
    <w:rsid w:val="00D12140"/>
    <w:rsid w:val="00D134FB"/>
    <w:rsid w:val="00D13A7F"/>
    <w:rsid w:val="00D13AD7"/>
    <w:rsid w:val="00D142E2"/>
    <w:rsid w:val="00D145D6"/>
    <w:rsid w:val="00D1494D"/>
    <w:rsid w:val="00D14C01"/>
    <w:rsid w:val="00D159D8"/>
    <w:rsid w:val="00D17113"/>
    <w:rsid w:val="00D20B9A"/>
    <w:rsid w:val="00D213A1"/>
    <w:rsid w:val="00D21C17"/>
    <w:rsid w:val="00D2479F"/>
    <w:rsid w:val="00D257DE"/>
    <w:rsid w:val="00D26BA6"/>
    <w:rsid w:val="00D26E0B"/>
    <w:rsid w:val="00D276E7"/>
    <w:rsid w:val="00D323E0"/>
    <w:rsid w:val="00D34371"/>
    <w:rsid w:val="00D35DA8"/>
    <w:rsid w:val="00D410E9"/>
    <w:rsid w:val="00D4121D"/>
    <w:rsid w:val="00D42575"/>
    <w:rsid w:val="00D43E2A"/>
    <w:rsid w:val="00D44302"/>
    <w:rsid w:val="00D4445C"/>
    <w:rsid w:val="00D44734"/>
    <w:rsid w:val="00D44D12"/>
    <w:rsid w:val="00D4508D"/>
    <w:rsid w:val="00D46048"/>
    <w:rsid w:val="00D47A77"/>
    <w:rsid w:val="00D50E1A"/>
    <w:rsid w:val="00D5123F"/>
    <w:rsid w:val="00D521F6"/>
    <w:rsid w:val="00D52E2D"/>
    <w:rsid w:val="00D52FCA"/>
    <w:rsid w:val="00D53E2D"/>
    <w:rsid w:val="00D53E95"/>
    <w:rsid w:val="00D54AD4"/>
    <w:rsid w:val="00D54DBC"/>
    <w:rsid w:val="00D56B3F"/>
    <w:rsid w:val="00D57E0C"/>
    <w:rsid w:val="00D6087E"/>
    <w:rsid w:val="00D60A1B"/>
    <w:rsid w:val="00D60EA8"/>
    <w:rsid w:val="00D61247"/>
    <w:rsid w:val="00D6232E"/>
    <w:rsid w:val="00D626C9"/>
    <w:rsid w:val="00D640BC"/>
    <w:rsid w:val="00D644C1"/>
    <w:rsid w:val="00D67494"/>
    <w:rsid w:val="00D67915"/>
    <w:rsid w:val="00D67F28"/>
    <w:rsid w:val="00D70EDE"/>
    <w:rsid w:val="00D7100F"/>
    <w:rsid w:val="00D713E4"/>
    <w:rsid w:val="00D71DFA"/>
    <w:rsid w:val="00D72116"/>
    <w:rsid w:val="00D7412B"/>
    <w:rsid w:val="00D74C35"/>
    <w:rsid w:val="00D75361"/>
    <w:rsid w:val="00D759A5"/>
    <w:rsid w:val="00D76562"/>
    <w:rsid w:val="00D77295"/>
    <w:rsid w:val="00D81BDF"/>
    <w:rsid w:val="00D84AD0"/>
    <w:rsid w:val="00D85249"/>
    <w:rsid w:val="00D86399"/>
    <w:rsid w:val="00D865EC"/>
    <w:rsid w:val="00D8661D"/>
    <w:rsid w:val="00D877ED"/>
    <w:rsid w:val="00D878B1"/>
    <w:rsid w:val="00D87B86"/>
    <w:rsid w:val="00D9030E"/>
    <w:rsid w:val="00D9202D"/>
    <w:rsid w:val="00D924FE"/>
    <w:rsid w:val="00D94DAE"/>
    <w:rsid w:val="00D94EA0"/>
    <w:rsid w:val="00D9512E"/>
    <w:rsid w:val="00D951C7"/>
    <w:rsid w:val="00D95763"/>
    <w:rsid w:val="00D95D9B"/>
    <w:rsid w:val="00D9701D"/>
    <w:rsid w:val="00D9737C"/>
    <w:rsid w:val="00DA0ECD"/>
    <w:rsid w:val="00DA11EA"/>
    <w:rsid w:val="00DA1ACB"/>
    <w:rsid w:val="00DA3612"/>
    <w:rsid w:val="00DA3825"/>
    <w:rsid w:val="00DA4904"/>
    <w:rsid w:val="00DB04E6"/>
    <w:rsid w:val="00DB3B63"/>
    <w:rsid w:val="00DB55AE"/>
    <w:rsid w:val="00DB5A2A"/>
    <w:rsid w:val="00DB5C74"/>
    <w:rsid w:val="00DB6F29"/>
    <w:rsid w:val="00DB6FEC"/>
    <w:rsid w:val="00DB7684"/>
    <w:rsid w:val="00DC0B49"/>
    <w:rsid w:val="00DC0B94"/>
    <w:rsid w:val="00DC0D5C"/>
    <w:rsid w:val="00DC16E7"/>
    <w:rsid w:val="00DC1B6B"/>
    <w:rsid w:val="00DC21D7"/>
    <w:rsid w:val="00DC24D4"/>
    <w:rsid w:val="00DC2AE7"/>
    <w:rsid w:val="00DC3362"/>
    <w:rsid w:val="00DC3668"/>
    <w:rsid w:val="00DC4D1D"/>
    <w:rsid w:val="00DC5172"/>
    <w:rsid w:val="00DC5EA7"/>
    <w:rsid w:val="00DC77D1"/>
    <w:rsid w:val="00DD0301"/>
    <w:rsid w:val="00DD1F38"/>
    <w:rsid w:val="00DD2B64"/>
    <w:rsid w:val="00DD4345"/>
    <w:rsid w:val="00DD4401"/>
    <w:rsid w:val="00DD4522"/>
    <w:rsid w:val="00DD46D9"/>
    <w:rsid w:val="00DD4726"/>
    <w:rsid w:val="00DD48AF"/>
    <w:rsid w:val="00DD4FD9"/>
    <w:rsid w:val="00DD501F"/>
    <w:rsid w:val="00DD636F"/>
    <w:rsid w:val="00DD678F"/>
    <w:rsid w:val="00DD7951"/>
    <w:rsid w:val="00DE0B7E"/>
    <w:rsid w:val="00DE149F"/>
    <w:rsid w:val="00DE2628"/>
    <w:rsid w:val="00DE360A"/>
    <w:rsid w:val="00DE367B"/>
    <w:rsid w:val="00DE4544"/>
    <w:rsid w:val="00DE4BAE"/>
    <w:rsid w:val="00DE4FC3"/>
    <w:rsid w:val="00DE521F"/>
    <w:rsid w:val="00DE56F4"/>
    <w:rsid w:val="00DE614A"/>
    <w:rsid w:val="00DE6FC6"/>
    <w:rsid w:val="00DF18FF"/>
    <w:rsid w:val="00DF1C83"/>
    <w:rsid w:val="00DF2181"/>
    <w:rsid w:val="00DF2C4C"/>
    <w:rsid w:val="00DF3328"/>
    <w:rsid w:val="00DF4D39"/>
    <w:rsid w:val="00DF5942"/>
    <w:rsid w:val="00DF5A37"/>
    <w:rsid w:val="00E0065B"/>
    <w:rsid w:val="00E0087F"/>
    <w:rsid w:val="00E015EC"/>
    <w:rsid w:val="00E018A2"/>
    <w:rsid w:val="00E035B6"/>
    <w:rsid w:val="00E05551"/>
    <w:rsid w:val="00E05726"/>
    <w:rsid w:val="00E0666E"/>
    <w:rsid w:val="00E07C59"/>
    <w:rsid w:val="00E103CF"/>
    <w:rsid w:val="00E10548"/>
    <w:rsid w:val="00E1093B"/>
    <w:rsid w:val="00E10C4E"/>
    <w:rsid w:val="00E10C88"/>
    <w:rsid w:val="00E12A7E"/>
    <w:rsid w:val="00E12E3B"/>
    <w:rsid w:val="00E131E3"/>
    <w:rsid w:val="00E14147"/>
    <w:rsid w:val="00E14533"/>
    <w:rsid w:val="00E146EB"/>
    <w:rsid w:val="00E17562"/>
    <w:rsid w:val="00E2098B"/>
    <w:rsid w:val="00E21659"/>
    <w:rsid w:val="00E21F43"/>
    <w:rsid w:val="00E23FE8"/>
    <w:rsid w:val="00E25204"/>
    <w:rsid w:val="00E25BD4"/>
    <w:rsid w:val="00E25F10"/>
    <w:rsid w:val="00E25F16"/>
    <w:rsid w:val="00E25F3C"/>
    <w:rsid w:val="00E26C98"/>
    <w:rsid w:val="00E26D5E"/>
    <w:rsid w:val="00E26FA0"/>
    <w:rsid w:val="00E271AB"/>
    <w:rsid w:val="00E304C7"/>
    <w:rsid w:val="00E30AED"/>
    <w:rsid w:val="00E32FAC"/>
    <w:rsid w:val="00E342EF"/>
    <w:rsid w:val="00E3459D"/>
    <w:rsid w:val="00E34752"/>
    <w:rsid w:val="00E34ED9"/>
    <w:rsid w:val="00E35B50"/>
    <w:rsid w:val="00E36095"/>
    <w:rsid w:val="00E3627F"/>
    <w:rsid w:val="00E36507"/>
    <w:rsid w:val="00E373B1"/>
    <w:rsid w:val="00E37A9A"/>
    <w:rsid w:val="00E37F6E"/>
    <w:rsid w:val="00E4097F"/>
    <w:rsid w:val="00E410DB"/>
    <w:rsid w:val="00E427BE"/>
    <w:rsid w:val="00E43027"/>
    <w:rsid w:val="00E431AA"/>
    <w:rsid w:val="00E465C4"/>
    <w:rsid w:val="00E47179"/>
    <w:rsid w:val="00E47263"/>
    <w:rsid w:val="00E47A51"/>
    <w:rsid w:val="00E47B79"/>
    <w:rsid w:val="00E50645"/>
    <w:rsid w:val="00E50B77"/>
    <w:rsid w:val="00E53493"/>
    <w:rsid w:val="00E53595"/>
    <w:rsid w:val="00E55070"/>
    <w:rsid w:val="00E5662B"/>
    <w:rsid w:val="00E57ABC"/>
    <w:rsid w:val="00E602C6"/>
    <w:rsid w:val="00E6161E"/>
    <w:rsid w:val="00E618E6"/>
    <w:rsid w:val="00E6265A"/>
    <w:rsid w:val="00E638B4"/>
    <w:rsid w:val="00E63DE1"/>
    <w:rsid w:val="00E63FB3"/>
    <w:rsid w:val="00E642C8"/>
    <w:rsid w:val="00E64625"/>
    <w:rsid w:val="00E64954"/>
    <w:rsid w:val="00E653E8"/>
    <w:rsid w:val="00E6626D"/>
    <w:rsid w:val="00E665F5"/>
    <w:rsid w:val="00E667CC"/>
    <w:rsid w:val="00E670E2"/>
    <w:rsid w:val="00E67B0E"/>
    <w:rsid w:val="00E71E50"/>
    <w:rsid w:val="00E71F55"/>
    <w:rsid w:val="00E72855"/>
    <w:rsid w:val="00E7348A"/>
    <w:rsid w:val="00E74089"/>
    <w:rsid w:val="00E74B03"/>
    <w:rsid w:val="00E74FCD"/>
    <w:rsid w:val="00E75A86"/>
    <w:rsid w:val="00E76310"/>
    <w:rsid w:val="00E804BA"/>
    <w:rsid w:val="00E811B0"/>
    <w:rsid w:val="00E81388"/>
    <w:rsid w:val="00E8231D"/>
    <w:rsid w:val="00E82E25"/>
    <w:rsid w:val="00E8334C"/>
    <w:rsid w:val="00E83C3F"/>
    <w:rsid w:val="00E83D32"/>
    <w:rsid w:val="00E84B44"/>
    <w:rsid w:val="00E85157"/>
    <w:rsid w:val="00E85384"/>
    <w:rsid w:val="00E8555F"/>
    <w:rsid w:val="00E86E5D"/>
    <w:rsid w:val="00E872DE"/>
    <w:rsid w:val="00E8736E"/>
    <w:rsid w:val="00E87406"/>
    <w:rsid w:val="00E90756"/>
    <w:rsid w:val="00E91964"/>
    <w:rsid w:val="00E91F30"/>
    <w:rsid w:val="00E9241E"/>
    <w:rsid w:val="00E928E8"/>
    <w:rsid w:val="00E92930"/>
    <w:rsid w:val="00E93933"/>
    <w:rsid w:val="00E93CEB"/>
    <w:rsid w:val="00E946CC"/>
    <w:rsid w:val="00E94C58"/>
    <w:rsid w:val="00E95AF1"/>
    <w:rsid w:val="00E95D8E"/>
    <w:rsid w:val="00E960D1"/>
    <w:rsid w:val="00E96303"/>
    <w:rsid w:val="00E9653E"/>
    <w:rsid w:val="00E97A9A"/>
    <w:rsid w:val="00E97F5E"/>
    <w:rsid w:val="00EA1068"/>
    <w:rsid w:val="00EA1798"/>
    <w:rsid w:val="00EA38E5"/>
    <w:rsid w:val="00EA4743"/>
    <w:rsid w:val="00EA49E3"/>
    <w:rsid w:val="00EA5B93"/>
    <w:rsid w:val="00EA5C62"/>
    <w:rsid w:val="00EA68F8"/>
    <w:rsid w:val="00EA6D36"/>
    <w:rsid w:val="00EB00BB"/>
    <w:rsid w:val="00EB0294"/>
    <w:rsid w:val="00EB10A5"/>
    <w:rsid w:val="00EB178B"/>
    <w:rsid w:val="00EB4272"/>
    <w:rsid w:val="00EB4480"/>
    <w:rsid w:val="00EB49BF"/>
    <w:rsid w:val="00EB4BB6"/>
    <w:rsid w:val="00EB5B89"/>
    <w:rsid w:val="00EB640D"/>
    <w:rsid w:val="00EB73A2"/>
    <w:rsid w:val="00EB75A2"/>
    <w:rsid w:val="00EC15A7"/>
    <w:rsid w:val="00EC46BF"/>
    <w:rsid w:val="00EC4B70"/>
    <w:rsid w:val="00EC4E7A"/>
    <w:rsid w:val="00EC4EF1"/>
    <w:rsid w:val="00ED0851"/>
    <w:rsid w:val="00ED15BE"/>
    <w:rsid w:val="00ED35D8"/>
    <w:rsid w:val="00ED3F8C"/>
    <w:rsid w:val="00ED4D58"/>
    <w:rsid w:val="00ED5BBA"/>
    <w:rsid w:val="00ED736E"/>
    <w:rsid w:val="00ED766A"/>
    <w:rsid w:val="00EE0C8E"/>
    <w:rsid w:val="00EE0CF6"/>
    <w:rsid w:val="00EE0D8A"/>
    <w:rsid w:val="00EE1736"/>
    <w:rsid w:val="00EE219A"/>
    <w:rsid w:val="00EE2A1D"/>
    <w:rsid w:val="00EE3712"/>
    <w:rsid w:val="00EE37B8"/>
    <w:rsid w:val="00EE3F43"/>
    <w:rsid w:val="00EE4B1C"/>
    <w:rsid w:val="00EE521D"/>
    <w:rsid w:val="00EE56A1"/>
    <w:rsid w:val="00EE73B5"/>
    <w:rsid w:val="00EF040D"/>
    <w:rsid w:val="00EF0887"/>
    <w:rsid w:val="00EF0EA3"/>
    <w:rsid w:val="00EF10C6"/>
    <w:rsid w:val="00EF1E34"/>
    <w:rsid w:val="00EF1E98"/>
    <w:rsid w:val="00EF27F5"/>
    <w:rsid w:val="00EF2FB9"/>
    <w:rsid w:val="00EF3F3B"/>
    <w:rsid w:val="00EF460E"/>
    <w:rsid w:val="00EF4B66"/>
    <w:rsid w:val="00EF5A77"/>
    <w:rsid w:val="00EF5FEC"/>
    <w:rsid w:val="00EF654E"/>
    <w:rsid w:val="00EF6ED2"/>
    <w:rsid w:val="00EF72B7"/>
    <w:rsid w:val="00EF76A0"/>
    <w:rsid w:val="00F0009B"/>
    <w:rsid w:val="00F00873"/>
    <w:rsid w:val="00F01060"/>
    <w:rsid w:val="00F01D68"/>
    <w:rsid w:val="00F0345B"/>
    <w:rsid w:val="00F04F1D"/>
    <w:rsid w:val="00F050AD"/>
    <w:rsid w:val="00F052A5"/>
    <w:rsid w:val="00F06A5A"/>
    <w:rsid w:val="00F06DAD"/>
    <w:rsid w:val="00F07472"/>
    <w:rsid w:val="00F103E1"/>
    <w:rsid w:val="00F10CE2"/>
    <w:rsid w:val="00F10CF8"/>
    <w:rsid w:val="00F10D7B"/>
    <w:rsid w:val="00F1176F"/>
    <w:rsid w:val="00F1244F"/>
    <w:rsid w:val="00F12804"/>
    <w:rsid w:val="00F13B0C"/>
    <w:rsid w:val="00F14258"/>
    <w:rsid w:val="00F14408"/>
    <w:rsid w:val="00F15256"/>
    <w:rsid w:val="00F15869"/>
    <w:rsid w:val="00F15DF3"/>
    <w:rsid w:val="00F16DF6"/>
    <w:rsid w:val="00F1746E"/>
    <w:rsid w:val="00F17A1F"/>
    <w:rsid w:val="00F17FD2"/>
    <w:rsid w:val="00F17FF9"/>
    <w:rsid w:val="00F2176D"/>
    <w:rsid w:val="00F229D5"/>
    <w:rsid w:val="00F229E3"/>
    <w:rsid w:val="00F22BFA"/>
    <w:rsid w:val="00F22D60"/>
    <w:rsid w:val="00F2316D"/>
    <w:rsid w:val="00F24FD6"/>
    <w:rsid w:val="00F2539D"/>
    <w:rsid w:val="00F26765"/>
    <w:rsid w:val="00F269C8"/>
    <w:rsid w:val="00F26DD3"/>
    <w:rsid w:val="00F27EBC"/>
    <w:rsid w:val="00F3004A"/>
    <w:rsid w:val="00F30422"/>
    <w:rsid w:val="00F30A3F"/>
    <w:rsid w:val="00F31DEE"/>
    <w:rsid w:val="00F3279A"/>
    <w:rsid w:val="00F327D5"/>
    <w:rsid w:val="00F32C28"/>
    <w:rsid w:val="00F33A17"/>
    <w:rsid w:val="00F33A49"/>
    <w:rsid w:val="00F34B31"/>
    <w:rsid w:val="00F34D85"/>
    <w:rsid w:val="00F34EF4"/>
    <w:rsid w:val="00F36104"/>
    <w:rsid w:val="00F372BC"/>
    <w:rsid w:val="00F37482"/>
    <w:rsid w:val="00F37660"/>
    <w:rsid w:val="00F37BF3"/>
    <w:rsid w:val="00F37DF0"/>
    <w:rsid w:val="00F41BA3"/>
    <w:rsid w:val="00F422F0"/>
    <w:rsid w:val="00F423FC"/>
    <w:rsid w:val="00F42F57"/>
    <w:rsid w:val="00F45CF9"/>
    <w:rsid w:val="00F45EB1"/>
    <w:rsid w:val="00F469A1"/>
    <w:rsid w:val="00F46F97"/>
    <w:rsid w:val="00F47109"/>
    <w:rsid w:val="00F50B65"/>
    <w:rsid w:val="00F50BDD"/>
    <w:rsid w:val="00F5126C"/>
    <w:rsid w:val="00F519EA"/>
    <w:rsid w:val="00F51EC0"/>
    <w:rsid w:val="00F52DCA"/>
    <w:rsid w:val="00F52F81"/>
    <w:rsid w:val="00F530E3"/>
    <w:rsid w:val="00F549AF"/>
    <w:rsid w:val="00F54ADD"/>
    <w:rsid w:val="00F54D1A"/>
    <w:rsid w:val="00F55111"/>
    <w:rsid w:val="00F56B49"/>
    <w:rsid w:val="00F576AE"/>
    <w:rsid w:val="00F602BD"/>
    <w:rsid w:val="00F602E3"/>
    <w:rsid w:val="00F61FCA"/>
    <w:rsid w:val="00F627A8"/>
    <w:rsid w:val="00F634FA"/>
    <w:rsid w:val="00F63F47"/>
    <w:rsid w:val="00F642F8"/>
    <w:rsid w:val="00F64E8E"/>
    <w:rsid w:val="00F65051"/>
    <w:rsid w:val="00F658EE"/>
    <w:rsid w:val="00F65BDE"/>
    <w:rsid w:val="00F65C9D"/>
    <w:rsid w:val="00F66173"/>
    <w:rsid w:val="00F67B13"/>
    <w:rsid w:val="00F70E2B"/>
    <w:rsid w:val="00F71284"/>
    <w:rsid w:val="00F72208"/>
    <w:rsid w:val="00F72F2B"/>
    <w:rsid w:val="00F73EB3"/>
    <w:rsid w:val="00F750C1"/>
    <w:rsid w:val="00F75D1A"/>
    <w:rsid w:val="00F768C2"/>
    <w:rsid w:val="00F77F94"/>
    <w:rsid w:val="00F80594"/>
    <w:rsid w:val="00F80867"/>
    <w:rsid w:val="00F81501"/>
    <w:rsid w:val="00F81565"/>
    <w:rsid w:val="00F81766"/>
    <w:rsid w:val="00F82428"/>
    <w:rsid w:val="00F82CAF"/>
    <w:rsid w:val="00F83494"/>
    <w:rsid w:val="00F8719A"/>
    <w:rsid w:val="00F87290"/>
    <w:rsid w:val="00F875F6"/>
    <w:rsid w:val="00F90E2E"/>
    <w:rsid w:val="00F91968"/>
    <w:rsid w:val="00F91F88"/>
    <w:rsid w:val="00F94DE6"/>
    <w:rsid w:val="00F97A41"/>
    <w:rsid w:val="00FA0361"/>
    <w:rsid w:val="00FA173F"/>
    <w:rsid w:val="00FA224B"/>
    <w:rsid w:val="00FA429F"/>
    <w:rsid w:val="00FA42F3"/>
    <w:rsid w:val="00FA45E3"/>
    <w:rsid w:val="00FA46EB"/>
    <w:rsid w:val="00FA4CC3"/>
    <w:rsid w:val="00FA57AB"/>
    <w:rsid w:val="00FA6B8B"/>
    <w:rsid w:val="00FA6BC4"/>
    <w:rsid w:val="00FA6DFC"/>
    <w:rsid w:val="00FA72DA"/>
    <w:rsid w:val="00FB12F3"/>
    <w:rsid w:val="00FB2247"/>
    <w:rsid w:val="00FB23EC"/>
    <w:rsid w:val="00FB2590"/>
    <w:rsid w:val="00FB2CCC"/>
    <w:rsid w:val="00FB590D"/>
    <w:rsid w:val="00FB73CB"/>
    <w:rsid w:val="00FB7A6D"/>
    <w:rsid w:val="00FC148D"/>
    <w:rsid w:val="00FC43F8"/>
    <w:rsid w:val="00FC5433"/>
    <w:rsid w:val="00FC547F"/>
    <w:rsid w:val="00FC6759"/>
    <w:rsid w:val="00FC7242"/>
    <w:rsid w:val="00FD03B1"/>
    <w:rsid w:val="00FD12AF"/>
    <w:rsid w:val="00FD1619"/>
    <w:rsid w:val="00FD19A9"/>
    <w:rsid w:val="00FD2934"/>
    <w:rsid w:val="00FD32DC"/>
    <w:rsid w:val="00FD3C70"/>
    <w:rsid w:val="00FD3C94"/>
    <w:rsid w:val="00FD3CE8"/>
    <w:rsid w:val="00FD4C77"/>
    <w:rsid w:val="00FD4FE6"/>
    <w:rsid w:val="00FD50F6"/>
    <w:rsid w:val="00FD6D28"/>
    <w:rsid w:val="00FD72A6"/>
    <w:rsid w:val="00FE0532"/>
    <w:rsid w:val="00FE0C11"/>
    <w:rsid w:val="00FE2329"/>
    <w:rsid w:val="00FE2A48"/>
    <w:rsid w:val="00FE2F51"/>
    <w:rsid w:val="00FE307C"/>
    <w:rsid w:val="00FE4594"/>
    <w:rsid w:val="00FE47E6"/>
    <w:rsid w:val="00FE489F"/>
    <w:rsid w:val="00FE4E1A"/>
    <w:rsid w:val="00FE51C6"/>
    <w:rsid w:val="00FE7041"/>
    <w:rsid w:val="00FE7AD8"/>
    <w:rsid w:val="00FF0DF8"/>
    <w:rsid w:val="00FF1CB5"/>
    <w:rsid w:val="00FF1CCA"/>
    <w:rsid w:val="00FF2399"/>
    <w:rsid w:val="00FF3CE5"/>
    <w:rsid w:val="00FF4606"/>
    <w:rsid w:val="00FF4812"/>
    <w:rsid w:val="00FF6E18"/>
    <w:rsid w:val="00FF6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5E9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7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9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203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388</Words>
  <Characters>2218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cp:lastPrinted>2016-04-07T10:47:00Z</cp:lastPrinted>
  <dcterms:created xsi:type="dcterms:W3CDTF">2016-05-25T07:16:00Z</dcterms:created>
  <dcterms:modified xsi:type="dcterms:W3CDTF">2019-07-30T10:07:00Z</dcterms:modified>
</cp:coreProperties>
</file>