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092" w:rsidRPr="00C20929" w:rsidRDefault="00DC7092" w:rsidP="00C209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C7092" w:rsidRDefault="00DC7092" w:rsidP="00B6470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МБУДО ДШИ №15 </w:t>
      </w:r>
      <w:r w:rsidRPr="00C209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7092" w:rsidRDefault="00DC7092" w:rsidP="00B6470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20929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DC7092" w:rsidRPr="00C20929" w:rsidRDefault="00DC7092" w:rsidP="00B6470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DC7092" w:rsidRDefault="00DC7092" w:rsidP="00B6470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DC7092" w:rsidRDefault="00DC7092" w:rsidP="00B6470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C7092" w:rsidRDefault="00DC7092" w:rsidP="00B6470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20929">
        <w:rPr>
          <w:rFonts w:ascii="Times New Roman" w:hAnsi="Times New Roman" w:cs="Times New Roman"/>
          <w:sz w:val="24"/>
          <w:szCs w:val="24"/>
        </w:rPr>
        <w:t>(Ф.И.О., занимаемая должность)</w:t>
      </w:r>
    </w:p>
    <w:p w:rsidR="00DC7092" w:rsidRDefault="00DC7092" w:rsidP="00C209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092" w:rsidRDefault="00DC7092" w:rsidP="00C209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092" w:rsidRDefault="00DC7092" w:rsidP="00C209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092" w:rsidRPr="00C20929" w:rsidRDefault="00DC7092" w:rsidP="00C209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092" w:rsidRPr="00C20929" w:rsidRDefault="00DC7092" w:rsidP="00C209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20929">
        <w:rPr>
          <w:rFonts w:ascii="Times New Roman" w:hAnsi="Times New Roman" w:cs="Times New Roman"/>
          <w:sz w:val="24"/>
          <w:szCs w:val="24"/>
        </w:rPr>
        <w:t>Уведомление о получении подарка от "___" ____________ 20__ г.</w:t>
      </w:r>
    </w:p>
    <w:p w:rsidR="00DC7092" w:rsidRPr="00C20929" w:rsidRDefault="00DC7092" w:rsidP="00C209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092" w:rsidRPr="00C20929" w:rsidRDefault="00DC7092" w:rsidP="00C209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0929">
        <w:rPr>
          <w:rFonts w:ascii="Times New Roman" w:hAnsi="Times New Roman" w:cs="Times New Roman"/>
          <w:sz w:val="24"/>
          <w:szCs w:val="24"/>
        </w:rPr>
        <w:t>Извещаю о получении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C20929">
        <w:rPr>
          <w:rFonts w:ascii="Times New Roman" w:hAnsi="Times New Roman" w:cs="Times New Roman"/>
          <w:sz w:val="24"/>
          <w:szCs w:val="24"/>
        </w:rPr>
        <w:t>____________</w:t>
      </w:r>
    </w:p>
    <w:p w:rsidR="00DC7092" w:rsidRPr="00C20929" w:rsidRDefault="00DC7092" w:rsidP="00C209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20929">
        <w:rPr>
          <w:rFonts w:ascii="Times New Roman" w:hAnsi="Times New Roman" w:cs="Times New Roman"/>
          <w:sz w:val="24"/>
          <w:szCs w:val="24"/>
        </w:rPr>
        <w:t>(дата получения)</w:t>
      </w:r>
    </w:p>
    <w:p w:rsidR="00DC7092" w:rsidRPr="00C20929" w:rsidRDefault="00DC7092" w:rsidP="00C209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20929">
        <w:rPr>
          <w:rFonts w:ascii="Times New Roman" w:hAnsi="Times New Roman" w:cs="Times New Roman"/>
          <w:sz w:val="24"/>
          <w:szCs w:val="24"/>
        </w:rPr>
        <w:t>Подарка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929">
        <w:rPr>
          <w:rFonts w:ascii="Times New Roman" w:hAnsi="Times New Roman" w:cs="Times New Roman"/>
          <w:sz w:val="24"/>
          <w:szCs w:val="24"/>
        </w:rPr>
        <w:t>(ов) на 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C2092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DC7092" w:rsidRPr="00C20929" w:rsidRDefault="00DC7092" w:rsidP="00C2092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C20929">
        <w:rPr>
          <w:rFonts w:ascii="Times New Roman" w:hAnsi="Times New Roman" w:cs="Times New Roman"/>
        </w:rPr>
        <w:t>(наименование протокольного мероприятия, служебной командировки,</w:t>
      </w:r>
    </w:p>
    <w:p w:rsidR="00DC7092" w:rsidRPr="00C20929" w:rsidRDefault="00DC7092" w:rsidP="00C2092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C20929">
        <w:rPr>
          <w:rFonts w:ascii="Times New Roman" w:hAnsi="Times New Roman" w:cs="Times New Roman"/>
        </w:rPr>
        <w:t>другого официального мероприятия, место и дата проведения)</w:t>
      </w:r>
    </w:p>
    <w:p w:rsidR="00DC7092" w:rsidRPr="00C20929" w:rsidRDefault="00DC7092" w:rsidP="00C209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190"/>
        <w:gridCol w:w="2835"/>
        <w:gridCol w:w="1701"/>
        <w:gridCol w:w="1866"/>
      </w:tblGrid>
      <w:tr w:rsidR="00DC7092" w:rsidRPr="00770B2E" w:rsidTr="003F5CCC">
        <w:tc>
          <w:tcPr>
            <w:tcW w:w="3190" w:type="dxa"/>
          </w:tcPr>
          <w:p w:rsidR="00DC7092" w:rsidRPr="00C20929" w:rsidRDefault="00DC7092" w:rsidP="003F5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929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835" w:type="dxa"/>
          </w:tcPr>
          <w:p w:rsidR="00DC7092" w:rsidRPr="00C20929" w:rsidRDefault="00DC7092" w:rsidP="003F5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929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701" w:type="dxa"/>
          </w:tcPr>
          <w:p w:rsidR="00DC7092" w:rsidRPr="00C20929" w:rsidRDefault="00DC7092" w:rsidP="003F5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929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866" w:type="dxa"/>
          </w:tcPr>
          <w:p w:rsidR="00DC7092" w:rsidRPr="00C20929" w:rsidRDefault="00DC7092" w:rsidP="003F5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929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в рублях </w:t>
            </w:r>
            <w:hyperlink w:anchor="P152" w:history="1">
              <w:r w:rsidRPr="00C2092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DC7092" w:rsidRPr="00770B2E" w:rsidTr="003F5CCC">
        <w:tc>
          <w:tcPr>
            <w:tcW w:w="3190" w:type="dxa"/>
          </w:tcPr>
          <w:p w:rsidR="00DC7092" w:rsidRPr="00C20929" w:rsidRDefault="00DC7092" w:rsidP="003F5C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09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DC7092" w:rsidRPr="00C20929" w:rsidRDefault="00DC7092" w:rsidP="003F5C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7092" w:rsidRPr="00C20929" w:rsidRDefault="00DC7092" w:rsidP="003F5C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DC7092" w:rsidRPr="00C20929" w:rsidRDefault="00DC7092" w:rsidP="003F5C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92" w:rsidRPr="00770B2E" w:rsidTr="003F5CCC">
        <w:tc>
          <w:tcPr>
            <w:tcW w:w="3190" w:type="dxa"/>
          </w:tcPr>
          <w:p w:rsidR="00DC7092" w:rsidRPr="00C20929" w:rsidRDefault="00DC7092" w:rsidP="003F5C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09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DC7092" w:rsidRPr="00C20929" w:rsidRDefault="00DC7092" w:rsidP="003F5C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7092" w:rsidRPr="00C20929" w:rsidRDefault="00DC7092" w:rsidP="003F5C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DC7092" w:rsidRPr="00C20929" w:rsidRDefault="00DC7092" w:rsidP="003F5C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92" w:rsidRPr="00770B2E" w:rsidTr="003F5CCC">
        <w:tc>
          <w:tcPr>
            <w:tcW w:w="3190" w:type="dxa"/>
          </w:tcPr>
          <w:p w:rsidR="00DC7092" w:rsidRPr="00C20929" w:rsidRDefault="00DC7092" w:rsidP="003F5C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092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DC7092" w:rsidRPr="00C20929" w:rsidRDefault="00DC7092" w:rsidP="003F5C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7092" w:rsidRPr="00C20929" w:rsidRDefault="00DC7092" w:rsidP="003F5C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DC7092" w:rsidRPr="00C20929" w:rsidRDefault="00DC7092" w:rsidP="003F5C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92" w:rsidRPr="00770B2E" w:rsidTr="003F5CCC">
        <w:tc>
          <w:tcPr>
            <w:tcW w:w="3190" w:type="dxa"/>
          </w:tcPr>
          <w:p w:rsidR="00DC7092" w:rsidRPr="00C20929" w:rsidRDefault="00DC7092" w:rsidP="003F5C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092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835" w:type="dxa"/>
          </w:tcPr>
          <w:p w:rsidR="00DC7092" w:rsidRPr="00C20929" w:rsidRDefault="00DC7092" w:rsidP="003F5C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7092" w:rsidRPr="00C20929" w:rsidRDefault="00DC7092" w:rsidP="003F5C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DC7092" w:rsidRPr="00C20929" w:rsidRDefault="00DC7092" w:rsidP="003F5C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7092" w:rsidRPr="00C20929" w:rsidRDefault="00DC7092" w:rsidP="00C209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7092" w:rsidRPr="00C20929" w:rsidRDefault="00DC7092" w:rsidP="00C209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0929">
        <w:rPr>
          <w:rFonts w:ascii="Times New Roman" w:hAnsi="Times New Roman" w:cs="Times New Roman"/>
          <w:sz w:val="24"/>
          <w:szCs w:val="24"/>
        </w:rPr>
        <w:t>Приложение: ______________________________________________ на _____ листах.</w:t>
      </w:r>
    </w:p>
    <w:p w:rsidR="00DC7092" w:rsidRPr="00C20929" w:rsidRDefault="00DC7092" w:rsidP="00C209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0929">
        <w:rPr>
          <w:rFonts w:ascii="Times New Roman" w:hAnsi="Times New Roman" w:cs="Times New Roman"/>
          <w:sz w:val="24"/>
          <w:szCs w:val="24"/>
        </w:rPr>
        <w:t xml:space="preserve">                     (наименование документа)</w:t>
      </w:r>
    </w:p>
    <w:p w:rsidR="00DC7092" w:rsidRDefault="00DC7092" w:rsidP="00C209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7092" w:rsidRPr="00C20929" w:rsidRDefault="00DC7092" w:rsidP="00C209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0929">
        <w:rPr>
          <w:rFonts w:ascii="Times New Roman" w:hAnsi="Times New Roman" w:cs="Times New Roman"/>
          <w:sz w:val="24"/>
          <w:szCs w:val="24"/>
        </w:rPr>
        <w:t>Лицо, представившее</w:t>
      </w:r>
    </w:p>
    <w:p w:rsidR="00DC7092" w:rsidRPr="00C20929" w:rsidRDefault="00DC7092" w:rsidP="00C209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0929">
        <w:rPr>
          <w:rFonts w:ascii="Times New Roman" w:hAnsi="Times New Roman" w:cs="Times New Roman"/>
          <w:sz w:val="24"/>
          <w:szCs w:val="24"/>
        </w:rPr>
        <w:t xml:space="preserve">уведомление   ___________ _____________________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2092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20929">
        <w:rPr>
          <w:rFonts w:ascii="Times New Roman" w:hAnsi="Times New Roman" w:cs="Times New Roman"/>
          <w:sz w:val="24"/>
          <w:szCs w:val="24"/>
        </w:rPr>
        <w:t xml:space="preserve"> __________ 20__ г.</w:t>
      </w:r>
    </w:p>
    <w:p w:rsidR="00DC7092" w:rsidRPr="00C20929" w:rsidRDefault="00DC7092" w:rsidP="00C209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0929">
        <w:rPr>
          <w:rFonts w:ascii="Times New Roman" w:hAnsi="Times New Roman" w:cs="Times New Roman"/>
          <w:sz w:val="24"/>
          <w:szCs w:val="24"/>
        </w:rPr>
        <w:t xml:space="preserve">                (подпись) (расшифровка подписи)</w:t>
      </w:r>
    </w:p>
    <w:p w:rsidR="00DC7092" w:rsidRDefault="00DC7092" w:rsidP="00C209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7092" w:rsidRPr="00C20929" w:rsidRDefault="00DC7092" w:rsidP="00C209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0929">
        <w:rPr>
          <w:rFonts w:ascii="Times New Roman" w:hAnsi="Times New Roman" w:cs="Times New Roman"/>
          <w:sz w:val="24"/>
          <w:szCs w:val="24"/>
        </w:rPr>
        <w:t>Лицо, принявшее</w:t>
      </w:r>
    </w:p>
    <w:p w:rsidR="00DC7092" w:rsidRPr="00C20929" w:rsidRDefault="00DC7092" w:rsidP="00C209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0929">
        <w:rPr>
          <w:rFonts w:ascii="Times New Roman" w:hAnsi="Times New Roman" w:cs="Times New Roman"/>
          <w:sz w:val="24"/>
          <w:szCs w:val="24"/>
        </w:rPr>
        <w:t xml:space="preserve">уведомление ___________ 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Pr="00C2092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2092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20929">
        <w:rPr>
          <w:rFonts w:ascii="Times New Roman" w:hAnsi="Times New Roman" w:cs="Times New Roman"/>
          <w:sz w:val="24"/>
          <w:szCs w:val="24"/>
        </w:rPr>
        <w:t xml:space="preserve"> __________ 20__ г.</w:t>
      </w:r>
    </w:p>
    <w:p w:rsidR="00DC7092" w:rsidRPr="00C20929" w:rsidRDefault="00DC7092" w:rsidP="00C209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0929">
        <w:rPr>
          <w:rFonts w:ascii="Times New Roman" w:hAnsi="Times New Roman" w:cs="Times New Roman"/>
          <w:sz w:val="24"/>
          <w:szCs w:val="24"/>
        </w:rPr>
        <w:t xml:space="preserve">             (подпись)  (расшифровка подписи)</w:t>
      </w:r>
    </w:p>
    <w:p w:rsidR="00DC7092" w:rsidRPr="00C20929" w:rsidRDefault="00DC7092" w:rsidP="00C209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7092" w:rsidRDefault="00DC7092" w:rsidP="00C209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7092" w:rsidRDefault="00DC7092" w:rsidP="00C209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7092" w:rsidRPr="00C20929" w:rsidRDefault="00DC7092" w:rsidP="00C209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0929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 ___________________</w:t>
      </w:r>
    </w:p>
    <w:p w:rsidR="00DC7092" w:rsidRPr="00C20929" w:rsidRDefault="00DC7092" w:rsidP="00C209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7092" w:rsidRPr="00C20929" w:rsidRDefault="00DC7092" w:rsidP="00C209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 </w:t>
      </w:r>
      <w:r w:rsidRPr="00C2092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 »  </w:t>
      </w:r>
      <w:r w:rsidRPr="00C20929">
        <w:rPr>
          <w:rFonts w:ascii="Times New Roman" w:hAnsi="Times New Roman" w:cs="Times New Roman"/>
          <w:sz w:val="24"/>
          <w:szCs w:val="24"/>
        </w:rPr>
        <w:t>______________ 20__ г.</w:t>
      </w:r>
    </w:p>
    <w:p w:rsidR="00DC7092" w:rsidRPr="00C20929" w:rsidRDefault="00DC7092" w:rsidP="00C209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7092" w:rsidRPr="00C20929" w:rsidRDefault="00DC7092" w:rsidP="00C209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92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C7092" w:rsidRPr="00C20929" w:rsidRDefault="00DC7092" w:rsidP="00C209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2"/>
      <w:bookmarkEnd w:id="1"/>
      <w:r w:rsidRPr="00C20929">
        <w:rPr>
          <w:rFonts w:ascii="Times New Roman" w:hAnsi="Times New Roman" w:cs="Times New Roman"/>
          <w:sz w:val="24"/>
          <w:szCs w:val="24"/>
        </w:rPr>
        <w:t>&lt;*&gt; Заполняется при наличии документов, подтверждающих стоимость подарка.</w:t>
      </w:r>
    </w:p>
    <w:p w:rsidR="00DC7092" w:rsidRPr="00C20929" w:rsidRDefault="00DC7092" w:rsidP="00C209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7092" w:rsidRPr="00C20929" w:rsidRDefault="00DC7092" w:rsidP="00C20929">
      <w:pPr>
        <w:rPr>
          <w:rFonts w:ascii="Times New Roman" w:hAnsi="Times New Roman"/>
          <w:sz w:val="24"/>
          <w:szCs w:val="24"/>
        </w:rPr>
      </w:pPr>
    </w:p>
    <w:p w:rsidR="00DC7092" w:rsidRPr="00C20929" w:rsidRDefault="00DC7092">
      <w:pPr>
        <w:rPr>
          <w:rFonts w:ascii="Times New Roman" w:hAnsi="Times New Roman"/>
          <w:sz w:val="24"/>
          <w:szCs w:val="24"/>
        </w:rPr>
      </w:pPr>
    </w:p>
    <w:sectPr w:rsidR="00DC7092" w:rsidRPr="00C20929" w:rsidSect="00C20929">
      <w:pgSz w:w="11905" w:h="16838"/>
      <w:pgMar w:top="1134" w:right="706" w:bottom="1134" w:left="850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0929"/>
    <w:rsid w:val="00045C69"/>
    <w:rsid w:val="003F5CCC"/>
    <w:rsid w:val="006D787F"/>
    <w:rsid w:val="00770B2E"/>
    <w:rsid w:val="009A6792"/>
    <w:rsid w:val="00B64705"/>
    <w:rsid w:val="00C20929"/>
    <w:rsid w:val="00DC7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92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20929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C2092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201</Words>
  <Characters>1151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Галина Андреевна</dc:creator>
  <cp:keywords/>
  <dc:description/>
  <cp:lastModifiedBy>ret</cp:lastModifiedBy>
  <cp:revision>2</cp:revision>
  <dcterms:created xsi:type="dcterms:W3CDTF">2016-10-13T12:08:00Z</dcterms:created>
  <dcterms:modified xsi:type="dcterms:W3CDTF">2024-05-21T13:22:00Z</dcterms:modified>
</cp:coreProperties>
</file>