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E9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C31E9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C31E9" w:rsidRPr="002169ED" w:rsidRDefault="006C31E9" w:rsidP="0063534C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МБУДО ДШИ №15 </w:t>
      </w:r>
      <w:r w:rsidRPr="002169E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C31E9" w:rsidRDefault="006C31E9" w:rsidP="00FF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7B26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 </w:t>
      </w:r>
    </w:p>
    <w:p w:rsidR="006C31E9" w:rsidRPr="00FF7B26" w:rsidRDefault="006C31E9" w:rsidP="003D4C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____________________________________________________________</w:t>
      </w:r>
    </w:p>
    <w:p w:rsidR="006C31E9" w:rsidRPr="002169ED" w:rsidRDefault="006C31E9" w:rsidP="0063534C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169ED">
        <w:rPr>
          <w:rFonts w:ascii="Times New Roman" w:hAnsi="Times New Roman" w:cs="Times New Roman"/>
          <w:sz w:val="28"/>
          <w:szCs w:val="28"/>
        </w:rPr>
        <w:t>т 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C31E9" w:rsidRPr="0063534C" w:rsidRDefault="006C31E9" w:rsidP="00FF7B26">
      <w:pPr>
        <w:pStyle w:val="ConsPlusNonformat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(</w:t>
      </w:r>
      <w:r w:rsidRPr="00FF7B26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</w:t>
      </w:r>
      <w:r w:rsidRPr="00FF7B26"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  <w:sz w:val="18"/>
          <w:szCs w:val="18"/>
        </w:rPr>
        <w:t>, должность, контактный тел.</w:t>
      </w:r>
    </w:p>
    <w:p w:rsidR="006C31E9" w:rsidRPr="002750E8" w:rsidRDefault="006C31E9" w:rsidP="002750E8">
      <w:pPr>
        <w:pStyle w:val="ConsPlusNonformat"/>
        <w:ind w:left="4253"/>
        <w:rPr>
          <w:rFonts w:ascii="Times New Roman" w:hAnsi="Times New Roman" w:cs="Times New Roman"/>
          <w:sz w:val="18"/>
          <w:szCs w:val="18"/>
        </w:rPr>
      </w:pPr>
      <w:r w:rsidRPr="002169ED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6C31E9" w:rsidRPr="0063534C" w:rsidRDefault="006C31E9" w:rsidP="00DC1105">
      <w:pPr>
        <w:pStyle w:val="ConsPlusNonformat"/>
        <w:ind w:left="4253"/>
        <w:rPr>
          <w:rFonts w:ascii="Times New Roman" w:hAnsi="Times New Roman" w:cs="Times New Roman"/>
          <w:sz w:val="18"/>
          <w:szCs w:val="18"/>
        </w:rPr>
      </w:pPr>
    </w:p>
    <w:p w:rsidR="006C31E9" w:rsidRPr="002169ED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C31E9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03"/>
      <w:bookmarkEnd w:id="0"/>
      <w:r w:rsidRPr="002169E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C31E9" w:rsidRDefault="006C31E9" w:rsidP="008209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9C0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6C31E9" w:rsidRDefault="006C31E9" w:rsidP="008209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 о возможности его возникновения</w:t>
      </w:r>
      <w:r w:rsidRPr="00820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31E9" w:rsidRPr="008209C0" w:rsidRDefault="006C31E9" w:rsidP="008209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1E9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C31E9" w:rsidRPr="00FF7B26" w:rsidRDefault="006C31E9" w:rsidP="007C2E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Pr="00FF7B26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F7B26">
          <w:rPr>
            <w:rFonts w:ascii="Times New Roman" w:hAnsi="Times New Roman"/>
            <w:sz w:val="28"/>
            <w:szCs w:val="28"/>
          </w:rPr>
          <w:t xml:space="preserve">частью </w:t>
        </w:r>
        <w:r>
          <w:rPr>
            <w:rFonts w:ascii="Times New Roman" w:hAnsi="Times New Roman"/>
            <w:sz w:val="28"/>
            <w:szCs w:val="28"/>
          </w:rPr>
          <w:br/>
          <w:t xml:space="preserve">2 статьи </w:t>
        </w:r>
        <w:r w:rsidRPr="00FF7B26">
          <w:rPr>
            <w:rFonts w:ascii="Times New Roman" w:hAnsi="Times New Roman"/>
            <w:sz w:val="28"/>
            <w:szCs w:val="28"/>
          </w:rPr>
          <w:t>11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</w:t>
      </w:r>
      <w:r w:rsidRPr="00FF7B26">
        <w:rPr>
          <w:rFonts w:ascii="Times New Roman" w:hAnsi="Times New Roman"/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 xml:space="preserve">. № 273-ФЗ </w:t>
      </w:r>
      <w:r>
        <w:rPr>
          <w:rFonts w:ascii="Times New Roman" w:hAnsi="Times New Roman"/>
          <w:sz w:val="28"/>
          <w:szCs w:val="28"/>
        </w:rPr>
        <w:br/>
        <w:t xml:space="preserve">«О противодействии коррупции» </w:t>
      </w:r>
      <w:r w:rsidRPr="00FF7B26">
        <w:rPr>
          <w:rFonts w:ascii="Times New Roman" w:hAnsi="Times New Roman"/>
          <w:sz w:val="28"/>
          <w:szCs w:val="28"/>
        </w:rPr>
        <w:t>уведомляю о том, что:</w:t>
      </w:r>
    </w:p>
    <w:p w:rsidR="006C31E9" w:rsidRDefault="006C31E9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</w:p>
    <w:p w:rsidR="006C31E9" w:rsidRPr="002169ED" w:rsidRDefault="006C31E9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1.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6C31E9" w:rsidRPr="002169ED" w:rsidRDefault="006C31E9" w:rsidP="00AA0A76">
      <w:pPr>
        <w:pStyle w:val="ConsPlusNonformat"/>
        <w:tabs>
          <w:tab w:val="left" w:pos="284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(о</w:t>
      </w:r>
      <w:r w:rsidRPr="0063534C">
        <w:rPr>
          <w:rFonts w:ascii="Times New Roman" w:hAnsi="Times New Roman" w:cs="Times New Roman"/>
          <w:sz w:val="18"/>
          <w:szCs w:val="18"/>
        </w:rPr>
        <w:t>писание</w:t>
      </w:r>
      <w:r>
        <w:rPr>
          <w:rFonts w:ascii="Times New Roman" w:hAnsi="Times New Roman" w:cs="Times New Roman"/>
          <w:sz w:val="18"/>
          <w:szCs w:val="18"/>
        </w:rPr>
        <w:t xml:space="preserve"> обстоятельств возникновения конфликта интересов или возможности его возникновения)</w:t>
      </w:r>
    </w:p>
    <w:p w:rsidR="006C31E9" w:rsidRDefault="006C31E9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</w:p>
    <w:p w:rsidR="006C31E9" w:rsidRPr="002169ED" w:rsidRDefault="006C31E9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2169ED">
        <w:rPr>
          <w:rFonts w:ascii="Times New Roman" w:hAnsi="Times New Roman" w:cs="Times New Roman"/>
          <w:sz w:val="28"/>
          <w:szCs w:val="28"/>
        </w:rPr>
        <w:t>2.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6C31E9" w:rsidRPr="0063534C" w:rsidRDefault="006C31E9" w:rsidP="002169E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16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(о</w:t>
      </w:r>
      <w:r w:rsidRPr="0063534C">
        <w:rPr>
          <w:rFonts w:ascii="Times New Roman" w:hAnsi="Times New Roman" w:cs="Times New Roman"/>
          <w:sz w:val="18"/>
          <w:szCs w:val="18"/>
        </w:rPr>
        <w:t>писание должностных</w:t>
      </w:r>
      <w:r>
        <w:rPr>
          <w:rFonts w:ascii="Times New Roman" w:hAnsi="Times New Roman" w:cs="Times New Roman"/>
          <w:sz w:val="18"/>
          <w:szCs w:val="18"/>
        </w:rPr>
        <w:t xml:space="preserve"> (служебных)</w:t>
      </w:r>
      <w:r w:rsidRPr="0063534C">
        <w:rPr>
          <w:rFonts w:ascii="Times New Roman" w:hAnsi="Times New Roman" w:cs="Times New Roman"/>
          <w:sz w:val="18"/>
          <w:szCs w:val="18"/>
        </w:rPr>
        <w:t xml:space="preserve"> обязанностей, на исполнение которых может не</w:t>
      </w:r>
      <w:r>
        <w:rPr>
          <w:rFonts w:ascii="Times New Roman" w:hAnsi="Times New Roman" w:cs="Times New Roman"/>
          <w:sz w:val="18"/>
          <w:szCs w:val="18"/>
        </w:rPr>
        <w:t xml:space="preserve">гативно повлиять либо </w:t>
      </w:r>
    </w:p>
    <w:p w:rsidR="006C31E9" w:rsidRDefault="006C31E9" w:rsidP="00AA0A76">
      <w:pPr>
        <w:pStyle w:val="ConsPlusNonformat"/>
        <w:tabs>
          <w:tab w:val="left" w:pos="284"/>
          <w:tab w:val="left" w:pos="10206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3534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негативно </w:t>
      </w:r>
      <w:r w:rsidRPr="0063534C">
        <w:rPr>
          <w:rFonts w:ascii="Times New Roman" w:hAnsi="Times New Roman" w:cs="Times New Roman"/>
          <w:sz w:val="18"/>
          <w:szCs w:val="18"/>
        </w:rPr>
        <w:t xml:space="preserve">влияет </w:t>
      </w:r>
      <w:r>
        <w:rPr>
          <w:rFonts w:ascii="Times New Roman" w:hAnsi="Times New Roman" w:cs="Times New Roman"/>
          <w:sz w:val="18"/>
          <w:szCs w:val="18"/>
        </w:rPr>
        <w:t>конфликт интересов или возможность его возникновения</w:t>
      </w:r>
      <w:r w:rsidRPr="0063534C">
        <w:rPr>
          <w:rFonts w:ascii="Times New Roman" w:hAnsi="Times New Roman" w:cs="Times New Roman"/>
          <w:sz w:val="18"/>
          <w:szCs w:val="18"/>
        </w:rPr>
        <w:t>)</w:t>
      </w:r>
    </w:p>
    <w:p w:rsidR="006C31E9" w:rsidRDefault="006C31E9" w:rsidP="00AA0A76">
      <w:pPr>
        <w:pStyle w:val="ConsPlusNonformat"/>
        <w:tabs>
          <w:tab w:val="left" w:pos="284"/>
          <w:tab w:val="left" w:pos="10206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6C31E9" w:rsidRDefault="006C31E9" w:rsidP="000B261F">
      <w:pPr>
        <w:pStyle w:val="ConsPlusNonformat"/>
        <w:ind w:left="284" w:right="-3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31E9" w:rsidRPr="002169ED" w:rsidRDefault="006C31E9" w:rsidP="00DC110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3.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C31E9" w:rsidRPr="0063534C" w:rsidRDefault="006C31E9" w:rsidP="0063534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</w:t>
      </w:r>
      <w:r w:rsidRPr="0063534C">
        <w:rPr>
          <w:rFonts w:ascii="Times New Roman" w:hAnsi="Times New Roman" w:cs="Times New Roman"/>
          <w:sz w:val="18"/>
          <w:szCs w:val="18"/>
        </w:rPr>
        <w:t>)</w:t>
      </w:r>
    </w:p>
    <w:p w:rsidR="006C31E9" w:rsidRPr="002169ED" w:rsidRDefault="006C31E9" w:rsidP="00FB5D05">
      <w:pPr>
        <w:pStyle w:val="ConsPlusNonformat"/>
        <w:tabs>
          <w:tab w:val="left" w:pos="10345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C31E9" w:rsidRDefault="006C31E9" w:rsidP="00AA0A76">
      <w:pPr>
        <w:pStyle w:val="ConsPlusNonformat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6C31E9" w:rsidRDefault="006C31E9" w:rsidP="00AA0A76">
      <w:pPr>
        <w:pStyle w:val="ConsPlusNonformat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C31E9" w:rsidRPr="0063534C" w:rsidRDefault="006C31E9" w:rsidP="004B678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(дополнительные сведения</w:t>
      </w:r>
      <w:r w:rsidRPr="0063534C">
        <w:rPr>
          <w:rFonts w:ascii="Times New Roman" w:hAnsi="Times New Roman" w:cs="Times New Roman"/>
          <w:sz w:val="18"/>
          <w:szCs w:val="18"/>
        </w:rPr>
        <w:t>)</w:t>
      </w:r>
    </w:p>
    <w:p w:rsidR="006C31E9" w:rsidRDefault="006C31E9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C31E9" w:rsidRPr="00AA0A76" w:rsidRDefault="006C31E9" w:rsidP="00AA0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105">
        <w:rPr>
          <w:rFonts w:ascii="Times New Roman" w:hAnsi="Times New Roman"/>
          <w:sz w:val="28"/>
          <w:szCs w:val="28"/>
          <w:lang w:eastAsia="ru-RU"/>
        </w:rPr>
        <w:t>«__» ___________ 20__ г.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sz w:val="20"/>
          <w:szCs w:val="20"/>
        </w:rPr>
        <w:t>________________________    _____________________________</w:t>
      </w:r>
    </w:p>
    <w:p w:rsidR="006C31E9" w:rsidRDefault="006C31E9" w:rsidP="00AA0A76">
      <w:pPr>
        <w:pStyle w:val="Style6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(подпись)                              (расшифровка подписи)</w:t>
      </w:r>
    </w:p>
    <w:p w:rsidR="006C31E9" w:rsidRPr="00DC1105" w:rsidRDefault="006C31E9" w:rsidP="00AA0A76">
      <w:pPr>
        <w:pStyle w:val="Style6"/>
        <w:widowControl/>
        <w:spacing w:before="235" w:line="12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105">
        <w:rPr>
          <w:rFonts w:ascii="Times New Roman" w:hAnsi="Times New Roman"/>
          <w:sz w:val="28"/>
          <w:szCs w:val="28"/>
          <w:lang w:eastAsia="ru-RU"/>
        </w:rPr>
        <w:t>Регистрационный номер в журнале</w:t>
      </w:r>
    </w:p>
    <w:p w:rsidR="006C31E9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105">
        <w:rPr>
          <w:rFonts w:ascii="Times New Roman" w:hAnsi="Times New Roman"/>
          <w:sz w:val="28"/>
          <w:szCs w:val="28"/>
          <w:lang w:eastAsia="ru-RU"/>
        </w:rPr>
        <w:t>регистрации уведомлений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о возникшем</w:t>
      </w:r>
    </w:p>
    <w:p w:rsidR="006C31E9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конфликте интересов или о возможности</w:t>
      </w: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его возникновения</w:t>
      </w:r>
      <w:r w:rsidRPr="00DC1105">
        <w:rPr>
          <w:rFonts w:ascii="Times New Roman" w:hAnsi="Times New Roman"/>
          <w:sz w:val="28"/>
          <w:szCs w:val="28"/>
          <w:lang w:eastAsia="ru-RU"/>
        </w:rPr>
        <w:tab/>
      </w:r>
      <w:r w:rsidRPr="00DC110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DC1105">
        <w:rPr>
          <w:rFonts w:ascii="Times New Roman" w:hAnsi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/>
          <w:sz w:val="28"/>
          <w:szCs w:val="28"/>
          <w:lang w:eastAsia="ru-RU"/>
        </w:rPr>
        <w:t>____</w:t>
      </w: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105">
        <w:rPr>
          <w:rFonts w:ascii="Times New Roman" w:hAnsi="Times New Roman"/>
          <w:sz w:val="28"/>
          <w:szCs w:val="28"/>
          <w:lang w:eastAsia="ru-RU"/>
        </w:rPr>
        <w:t>Дата регистра</w:t>
      </w:r>
      <w:r>
        <w:rPr>
          <w:rFonts w:ascii="Times New Roman" w:hAnsi="Times New Roman"/>
          <w:sz w:val="28"/>
          <w:szCs w:val="28"/>
          <w:lang w:eastAsia="ru-RU"/>
        </w:rPr>
        <w:t xml:space="preserve">ции уведомления                   </w:t>
      </w:r>
      <w:r w:rsidRPr="00DC1105">
        <w:rPr>
          <w:rFonts w:ascii="Times New Roman" w:hAnsi="Times New Roman"/>
          <w:sz w:val="28"/>
          <w:szCs w:val="28"/>
          <w:lang w:eastAsia="ru-RU"/>
        </w:rPr>
        <w:t>«__» ___________ 20__ г.</w:t>
      </w: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1E9" w:rsidRPr="00DC1105" w:rsidRDefault="006C31E9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110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</w:t>
      </w:r>
    </w:p>
    <w:p w:rsidR="006C31E9" w:rsidRDefault="006C31E9" w:rsidP="00FF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6C31E9" w:rsidRDefault="006C31E9" w:rsidP="005F72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6C31E9" w:rsidRDefault="006C31E9" w:rsidP="00FF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(фамилия, имя</w:t>
      </w:r>
      <w:r w:rsidRPr="00DC1105">
        <w:rPr>
          <w:rFonts w:ascii="Times New Roman" w:hAnsi="Times New Roman"/>
          <w:sz w:val="20"/>
          <w:szCs w:val="20"/>
          <w:lang w:eastAsia="ru-RU"/>
        </w:rPr>
        <w:t>,</w:t>
      </w:r>
      <w:r>
        <w:rPr>
          <w:rFonts w:ascii="Times New Roman" w:hAnsi="Times New Roman"/>
          <w:sz w:val="20"/>
          <w:szCs w:val="20"/>
          <w:lang w:eastAsia="ru-RU"/>
        </w:rPr>
        <w:t xml:space="preserve"> отчество (при наличии),</w:t>
      </w:r>
      <w:r w:rsidRPr="00DC1105">
        <w:rPr>
          <w:rFonts w:ascii="Times New Roman" w:hAnsi="Times New Roman"/>
          <w:sz w:val="20"/>
          <w:szCs w:val="20"/>
          <w:lang w:eastAsia="ru-RU"/>
        </w:rPr>
        <w:t xml:space="preserve"> должность и подпись,</w:t>
      </w:r>
    </w:p>
    <w:p w:rsidR="006C31E9" w:rsidRPr="00DC1105" w:rsidRDefault="006C31E9" w:rsidP="00FF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DC1105">
        <w:rPr>
          <w:rFonts w:ascii="Times New Roman" w:hAnsi="Times New Roman"/>
          <w:sz w:val="20"/>
          <w:szCs w:val="20"/>
          <w:lang w:eastAsia="ru-RU"/>
        </w:rPr>
        <w:t>зарегистрировавшего уведомление)</w:t>
      </w:r>
    </w:p>
    <w:p w:rsidR="006C31E9" w:rsidRDefault="006C31E9" w:rsidP="00DC11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C31E9" w:rsidRPr="002169ED" w:rsidRDefault="006C31E9" w:rsidP="00DC11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6C31E9" w:rsidRPr="002169ED" w:rsidSect="007F27BB">
      <w:headerReference w:type="default" r:id="rId7"/>
      <w:type w:val="continuous"/>
      <w:pgSz w:w="11905" w:h="16838"/>
      <w:pgMar w:top="360" w:right="709" w:bottom="360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E9" w:rsidRDefault="006C31E9" w:rsidP="00EF5CC0">
      <w:pPr>
        <w:spacing w:after="0" w:line="240" w:lineRule="auto"/>
      </w:pPr>
      <w:r>
        <w:separator/>
      </w:r>
    </w:p>
  </w:endnote>
  <w:endnote w:type="continuationSeparator" w:id="0">
    <w:p w:rsidR="006C31E9" w:rsidRDefault="006C31E9" w:rsidP="00EF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E9" w:rsidRDefault="006C31E9" w:rsidP="00EF5CC0">
      <w:pPr>
        <w:spacing w:after="0" w:line="240" w:lineRule="auto"/>
      </w:pPr>
      <w:r>
        <w:separator/>
      </w:r>
    </w:p>
  </w:footnote>
  <w:footnote w:type="continuationSeparator" w:id="0">
    <w:p w:rsidR="006C31E9" w:rsidRDefault="006C31E9" w:rsidP="00EF5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E9" w:rsidRDefault="006C31E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6C31E9" w:rsidRPr="004A4076" w:rsidRDefault="006C31E9" w:rsidP="004A40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9ED"/>
    <w:rsid w:val="00083884"/>
    <w:rsid w:val="000A62EF"/>
    <w:rsid w:val="000A6AC2"/>
    <w:rsid w:val="000B261F"/>
    <w:rsid w:val="00105E7F"/>
    <w:rsid w:val="00136DCB"/>
    <w:rsid w:val="00197258"/>
    <w:rsid w:val="002056BC"/>
    <w:rsid w:val="002129A5"/>
    <w:rsid w:val="002169ED"/>
    <w:rsid w:val="002476F8"/>
    <w:rsid w:val="00274FF2"/>
    <w:rsid w:val="002750E8"/>
    <w:rsid w:val="00290D09"/>
    <w:rsid w:val="002B0009"/>
    <w:rsid w:val="002D2FF7"/>
    <w:rsid w:val="002F40AC"/>
    <w:rsid w:val="002F6D74"/>
    <w:rsid w:val="0031094B"/>
    <w:rsid w:val="00373764"/>
    <w:rsid w:val="00395FD3"/>
    <w:rsid w:val="003D4C05"/>
    <w:rsid w:val="00401560"/>
    <w:rsid w:val="00410E43"/>
    <w:rsid w:val="00414AC2"/>
    <w:rsid w:val="004645E8"/>
    <w:rsid w:val="00485AD9"/>
    <w:rsid w:val="00491294"/>
    <w:rsid w:val="004A4076"/>
    <w:rsid w:val="004B6784"/>
    <w:rsid w:val="00500861"/>
    <w:rsid w:val="00505205"/>
    <w:rsid w:val="00537F9E"/>
    <w:rsid w:val="00546C1E"/>
    <w:rsid w:val="00557EC8"/>
    <w:rsid w:val="005E01D7"/>
    <w:rsid w:val="005E74E1"/>
    <w:rsid w:val="005F72BA"/>
    <w:rsid w:val="006335EA"/>
    <w:rsid w:val="0063534C"/>
    <w:rsid w:val="006519A2"/>
    <w:rsid w:val="0067430A"/>
    <w:rsid w:val="00693EAF"/>
    <w:rsid w:val="006A62BE"/>
    <w:rsid w:val="006C31E9"/>
    <w:rsid w:val="006E4C99"/>
    <w:rsid w:val="007B1E12"/>
    <w:rsid w:val="007C2EF0"/>
    <w:rsid w:val="007D0D50"/>
    <w:rsid w:val="007F27BB"/>
    <w:rsid w:val="007F3DC3"/>
    <w:rsid w:val="007F6B34"/>
    <w:rsid w:val="00802C27"/>
    <w:rsid w:val="00815065"/>
    <w:rsid w:val="008209C0"/>
    <w:rsid w:val="008565D1"/>
    <w:rsid w:val="00860E93"/>
    <w:rsid w:val="008B38BE"/>
    <w:rsid w:val="008B6428"/>
    <w:rsid w:val="008C05F5"/>
    <w:rsid w:val="008D496A"/>
    <w:rsid w:val="008E4B2E"/>
    <w:rsid w:val="009309F1"/>
    <w:rsid w:val="00982B76"/>
    <w:rsid w:val="009C7F46"/>
    <w:rsid w:val="009F0776"/>
    <w:rsid w:val="00A04418"/>
    <w:rsid w:val="00A714F5"/>
    <w:rsid w:val="00A75297"/>
    <w:rsid w:val="00A86439"/>
    <w:rsid w:val="00AA0A76"/>
    <w:rsid w:val="00AC5078"/>
    <w:rsid w:val="00AF5668"/>
    <w:rsid w:val="00B02989"/>
    <w:rsid w:val="00B10A15"/>
    <w:rsid w:val="00B803F8"/>
    <w:rsid w:val="00B908D5"/>
    <w:rsid w:val="00BB3D58"/>
    <w:rsid w:val="00C932E1"/>
    <w:rsid w:val="00D51936"/>
    <w:rsid w:val="00D964B2"/>
    <w:rsid w:val="00DA60BF"/>
    <w:rsid w:val="00DC1105"/>
    <w:rsid w:val="00DD4E09"/>
    <w:rsid w:val="00DF2173"/>
    <w:rsid w:val="00E55253"/>
    <w:rsid w:val="00E577C0"/>
    <w:rsid w:val="00E57805"/>
    <w:rsid w:val="00EF5CC0"/>
    <w:rsid w:val="00F732B4"/>
    <w:rsid w:val="00F9613A"/>
    <w:rsid w:val="00FB5D05"/>
    <w:rsid w:val="00FD097D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9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69E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a">
    <w:name w:val="Знак"/>
    <w:basedOn w:val="Normal"/>
    <w:autoRedefine/>
    <w:uiPriority w:val="99"/>
    <w:rsid w:val="00DC1105"/>
    <w:pPr>
      <w:spacing w:after="160" w:line="240" w:lineRule="exact"/>
    </w:pPr>
    <w:rPr>
      <w:sz w:val="28"/>
      <w:szCs w:val="20"/>
      <w:lang w:val="en-US"/>
    </w:rPr>
  </w:style>
  <w:style w:type="paragraph" w:customStyle="1" w:styleId="Style6">
    <w:name w:val="Style6"/>
    <w:basedOn w:val="Normal"/>
    <w:uiPriority w:val="99"/>
    <w:rsid w:val="00DC1105"/>
    <w:pPr>
      <w:widowControl w:val="0"/>
      <w:autoSpaceDE w:val="0"/>
      <w:autoSpaceDN w:val="0"/>
      <w:adjustRightInd w:val="0"/>
      <w:spacing w:after="0" w:line="317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EF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F5C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F5CC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3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F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F7B26"/>
    <w:pPr>
      <w:autoSpaceDE w:val="0"/>
      <w:autoSpaceDN w:val="0"/>
      <w:adjustRightInd w:val="0"/>
    </w:pPr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9CC3D4683BF6DF580DD019FAD3DD6905208C82FC0C08D8AA08A634689D976F99C0DA6826x5gE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389</Words>
  <Characters>2219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Наталья Викторовна</dc:creator>
  <cp:keywords/>
  <dc:description/>
  <cp:lastModifiedBy>ret</cp:lastModifiedBy>
  <cp:revision>7</cp:revision>
  <cp:lastPrinted>2016-06-07T08:52:00Z</cp:lastPrinted>
  <dcterms:created xsi:type="dcterms:W3CDTF">2016-07-01T08:50:00Z</dcterms:created>
  <dcterms:modified xsi:type="dcterms:W3CDTF">2024-05-21T13:19:00Z</dcterms:modified>
</cp:coreProperties>
</file>